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4147" w:rsidRPr="005E71ED" w:rsidRDefault="00964147" w:rsidP="00C31F4B">
      <w:pPr>
        <w:spacing w:line="240" w:lineRule="atLeast"/>
        <w:jc w:val="center"/>
        <w:rPr>
          <w:rFonts w:ascii="Times New Roman" w:eastAsia="黑体" w:hAnsi="Times New Roman" w:cs="Times New Roman"/>
          <w:b/>
          <w:bCs/>
          <w:sz w:val="32"/>
          <w:szCs w:val="32"/>
        </w:rPr>
      </w:pPr>
      <w:r w:rsidRPr="005E71ED">
        <w:rPr>
          <w:rFonts w:ascii="Times New Roman" w:eastAsia="黑体" w:hAnsi="Times New Roman" w:cs="黑体" w:hint="eastAsia"/>
          <w:b/>
          <w:bCs/>
          <w:sz w:val="32"/>
          <w:szCs w:val="32"/>
        </w:rPr>
        <w:t>嘉兴市</w:t>
      </w:r>
      <w:r w:rsidRPr="005E71ED">
        <w:rPr>
          <w:rFonts w:ascii="Times New Roman" w:eastAsia="黑体" w:hAnsi="Times New Roman" w:cs="Times New Roman"/>
          <w:b/>
          <w:bCs/>
          <w:sz w:val="32"/>
          <w:szCs w:val="32"/>
        </w:rPr>
        <w:t>2017</w:t>
      </w:r>
      <w:r w:rsidRPr="005E71ED">
        <w:rPr>
          <w:rFonts w:ascii="Times New Roman" w:eastAsia="黑体" w:hAnsi="Times New Roman" w:cs="黑体" w:hint="eastAsia"/>
          <w:b/>
          <w:bCs/>
          <w:sz w:val="32"/>
          <w:szCs w:val="32"/>
        </w:rPr>
        <w:t>～</w:t>
      </w:r>
      <w:r w:rsidRPr="005E71ED">
        <w:rPr>
          <w:rFonts w:ascii="Times New Roman" w:eastAsia="黑体" w:hAnsi="Times New Roman" w:cs="Times New Roman"/>
          <w:b/>
          <w:bCs/>
          <w:sz w:val="32"/>
          <w:szCs w:val="32"/>
        </w:rPr>
        <w:t>2018</w:t>
      </w:r>
      <w:r w:rsidRPr="005E71ED">
        <w:rPr>
          <w:rFonts w:ascii="Times New Roman" w:eastAsia="黑体" w:hAnsi="Times New Roman" w:cs="黑体" w:hint="eastAsia"/>
          <w:b/>
          <w:bCs/>
          <w:sz w:val="32"/>
          <w:szCs w:val="32"/>
        </w:rPr>
        <w:t>学年第一学期期末测试</w:t>
      </w:r>
    </w:p>
    <w:p w:rsidR="00964147" w:rsidRPr="008053BC" w:rsidRDefault="00964147" w:rsidP="008053BC">
      <w:pPr>
        <w:jc w:val="center"/>
        <w:rPr>
          <w:rFonts w:ascii="Times New Roman" w:eastAsia="黑体" w:hAnsi="Times New Roman" w:cs="Times New Roman"/>
          <w:b/>
          <w:bCs/>
        </w:rPr>
      </w:pPr>
      <w:r>
        <w:rPr>
          <w:rFonts w:ascii="Times New Roman" w:eastAsia="黑体" w:hAnsi="Times New Roman" w:cs="Times New Roman"/>
          <w:b/>
          <w:bCs/>
          <w:sz w:val="32"/>
          <w:szCs w:val="32"/>
        </w:rPr>
        <w:t xml:space="preserve">          </w:t>
      </w:r>
      <w:r w:rsidRPr="005E71ED">
        <w:rPr>
          <w:rFonts w:ascii="Times New Roman" w:eastAsia="黑体" w:hAnsi="Times New Roman" w:cs="黑体" w:hint="eastAsia"/>
          <w:b/>
          <w:bCs/>
          <w:sz w:val="32"/>
          <w:szCs w:val="32"/>
        </w:rPr>
        <w:t>高二物理答案</w:t>
      </w:r>
      <w:r>
        <w:rPr>
          <w:rFonts w:ascii="Times New Roman" w:eastAsia="黑体" w:hAnsi="Times New Roman" w:cs="Times New Roman"/>
          <w:b/>
          <w:bCs/>
          <w:sz w:val="32"/>
          <w:szCs w:val="32"/>
        </w:rPr>
        <w:t xml:space="preserve">   </w:t>
      </w:r>
      <w:r w:rsidRPr="008053BC">
        <w:rPr>
          <w:rFonts w:ascii="Times New Roman" w:eastAsia="黑体" w:hAnsi="Times New Roman" w:cs="黑体" w:hint="eastAsia"/>
          <w:b/>
          <w:bCs/>
        </w:rPr>
        <w:t>（</w:t>
      </w:r>
      <w:r w:rsidRPr="008053BC">
        <w:rPr>
          <w:rFonts w:ascii="Times New Roman" w:eastAsia="黑体" w:hAnsi="Times New Roman" w:cs="Times New Roman"/>
          <w:b/>
          <w:bCs/>
        </w:rPr>
        <w:t>2018.2</w:t>
      </w:r>
      <w:r w:rsidRPr="008053BC">
        <w:rPr>
          <w:rFonts w:ascii="Times New Roman" w:eastAsia="黑体" w:hAnsi="Times New Roman" w:cs="黑体" w:hint="eastAsia"/>
          <w:b/>
          <w:bCs/>
        </w:rPr>
        <w:t>）</w:t>
      </w:r>
    </w:p>
    <w:p w:rsidR="00964147" w:rsidRPr="005E71ED" w:rsidRDefault="00964147" w:rsidP="00BB594E">
      <w:pPr>
        <w:spacing w:line="276" w:lineRule="auto"/>
        <w:rPr>
          <w:rFonts w:ascii="Times New Roman" w:hAnsi="Times New Roman" w:cs="Times New Roman"/>
          <w:b/>
          <w:bCs/>
        </w:rPr>
      </w:pPr>
      <w:r w:rsidRPr="008053BC">
        <w:rPr>
          <w:rFonts w:ascii="黑体" w:eastAsia="黑体" w:hAnsi="Times New Roman" w:cs="黑体" w:hint="eastAsia"/>
          <w:b/>
          <w:bCs/>
          <w:color w:val="000000"/>
        </w:rPr>
        <w:t>一．选择题</w:t>
      </w:r>
      <w:r w:rsidRPr="005E71ED">
        <w:rPr>
          <w:rFonts w:ascii="宋体" w:hAnsi="宋体" w:cs="宋体" w:hint="eastAsia"/>
          <w:b/>
          <w:bCs/>
          <w:color w:val="000000"/>
        </w:rPr>
        <w:t>Ⅰ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54"/>
        <w:gridCol w:w="571"/>
        <w:gridCol w:w="571"/>
        <w:gridCol w:w="571"/>
        <w:gridCol w:w="576"/>
        <w:gridCol w:w="571"/>
        <w:gridCol w:w="568"/>
        <w:gridCol w:w="568"/>
        <w:gridCol w:w="576"/>
        <w:gridCol w:w="568"/>
        <w:gridCol w:w="564"/>
        <w:gridCol w:w="564"/>
        <w:gridCol w:w="577"/>
        <w:gridCol w:w="606"/>
      </w:tblGrid>
      <w:tr w:rsidR="00964147" w:rsidRPr="005E71ED">
        <w:trPr>
          <w:trHeight w:val="261"/>
        </w:trPr>
        <w:tc>
          <w:tcPr>
            <w:tcW w:w="654" w:type="dxa"/>
          </w:tcPr>
          <w:p w:rsidR="00964147" w:rsidRPr="005E71ED" w:rsidRDefault="00964147" w:rsidP="00BB59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宋体" w:cs="宋体" w:hint="eastAsia"/>
                <w:b/>
                <w:bCs/>
                <w:color w:val="000000"/>
              </w:rPr>
              <w:t>题号</w:t>
            </w:r>
          </w:p>
        </w:tc>
        <w:tc>
          <w:tcPr>
            <w:tcW w:w="571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</w:t>
            </w:r>
          </w:p>
        </w:tc>
        <w:tc>
          <w:tcPr>
            <w:tcW w:w="571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2</w:t>
            </w:r>
          </w:p>
        </w:tc>
        <w:tc>
          <w:tcPr>
            <w:tcW w:w="571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3</w:t>
            </w:r>
          </w:p>
        </w:tc>
        <w:tc>
          <w:tcPr>
            <w:tcW w:w="576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4</w:t>
            </w:r>
          </w:p>
        </w:tc>
        <w:tc>
          <w:tcPr>
            <w:tcW w:w="571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5</w:t>
            </w:r>
          </w:p>
        </w:tc>
        <w:tc>
          <w:tcPr>
            <w:tcW w:w="56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6</w:t>
            </w:r>
          </w:p>
        </w:tc>
        <w:tc>
          <w:tcPr>
            <w:tcW w:w="56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7</w:t>
            </w:r>
          </w:p>
        </w:tc>
        <w:tc>
          <w:tcPr>
            <w:tcW w:w="576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8</w:t>
            </w:r>
          </w:p>
        </w:tc>
        <w:tc>
          <w:tcPr>
            <w:tcW w:w="56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9</w:t>
            </w:r>
          </w:p>
        </w:tc>
        <w:tc>
          <w:tcPr>
            <w:tcW w:w="564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10</w:t>
            </w:r>
          </w:p>
        </w:tc>
        <w:tc>
          <w:tcPr>
            <w:tcW w:w="564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11</w:t>
            </w:r>
          </w:p>
        </w:tc>
        <w:tc>
          <w:tcPr>
            <w:tcW w:w="577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12</w:t>
            </w:r>
          </w:p>
        </w:tc>
        <w:tc>
          <w:tcPr>
            <w:tcW w:w="606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13</w:t>
            </w:r>
          </w:p>
        </w:tc>
      </w:tr>
      <w:tr w:rsidR="00964147" w:rsidRPr="005E71ED">
        <w:trPr>
          <w:trHeight w:val="261"/>
        </w:trPr>
        <w:tc>
          <w:tcPr>
            <w:tcW w:w="654" w:type="dxa"/>
          </w:tcPr>
          <w:p w:rsidR="00964147" w:rsidRPr="005E71ED" w:rsidRDefault="00964147" w:rsidP="005E71ED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宋体" w:cs="宋体" w:hint="eastAsia"/>
                <w:b/>
                <w:bCs/>
                <w:color w:val="000000"/>
              </w:rPr>
              <w:t>答案</w:t>
            </w:r>
          </w:p>
        </w:tc>
        <w:tc>
          <w:tcPr>
            <w:tcW w:w="571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571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571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576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571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568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568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B</w:t>
            </w:r>
          </w:p>
        </w:tc>
        <w:tc>
          <w:tcPr>
            <w:tcW w:w="576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  <w:tc>
          <w:tcPr>
            <w:tcW w:w="568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564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C</w:t>
            </w:r>
          </w:p>
        </w:tc>
        <w:tc>
          <w:tcPr>
            <w:tcW w:w="564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577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A</w:t>
            </w:r>
          </w:p>
        </w:tc>
        <w:tc>
          <w:tcPr>
            <w:tcW w:w="606" w:type="dxa"/>
          </w:tcPr>
          <w:p w:rsidR="00964147" w:rsidRPr="005E71ED" w:rsidRDefault="00964147" w:rsidP="005E71ED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E71ED">
              <w:rPr>
                <w:rFonts w:ascii="Times New Roman" w:hAnsi="Times New Roman" w:cs="Times New Roman"/>
                <w:b/>
                <w:bCs/>
              </w:rPr>
              <w:t>D</w:t>
            </w:r>
          </w:p>
        </w:tc>
      </w:tr>
    </w:tbl>
    <w:p w:rsidR="00964147" w:rsidRPr="005E71ED" w:rsidRDefault="00964147" w:rsidP="00BB594E">
      <w:pPr>
        <w:spacing w:line="276" w:lineRule="auto"/>
        <w:rPr>
          <w:rFonts w:ascii="Times New Roman" w:hAnsi="Times New Roman" w:cs="Times New Roman"/>
          <w:b/>
          <w:bCs/>
          <w:color w:val="000000"/>
        </w:rPr>
      </w:pPr>
      <w:r>
        <w:rPr>
          <w:noProof/>
        </w:rPr>
        <w:pict>
          <v:group id="组合 254" o:spid="_x0000_s1026" style="position:absolute;left:0;text-align:left;margin-left:212.55pt;margin-top:19.8pt;width:221.95pt;height:189.05pt;z-index:251658240;mso-position-horizontal-relative:text;mso-position-vertical-relative:text" coordsize="28194,24015">
            <v:group id="组合 255" o:spid="_x0000_s1027" style="position:absolute;top:1905;width:26943;height:21907" coordsize="26943,21907">
              <v:line id="直线 2797" o:spid="_x0000_s1028" style="position:absolute;flip:x;visibility:visible" from="1809,0" to="26943,16510" o:connectortype="straight" strokeweight="1pt"/>
              <v:oval id="椭圆 2801" o:spid="_x0000_s1029" style="position:absolute;left:6000;top:13620;width:362;height:362;visibility:visible" fillcolor="black"/>
              <v:oval id="椭圆 2801" o:spid="_x0000_s1030" style="position:absolute;left:9334;top:11239;width:362;height:362;visibility:visible" fillcolor="black"/>
              <v:oval id="椭圆 2801" o:spid="_x0000_s1031" style="position:absolute;left:12573;top:9144;width:361;height:361;visibility:visible" fillcolor="black"/>
              <v:oval id="椭圆 2801" o:spid="_x0000_s1032" style="position:absolute;left:15716;top:8286;width:362;height:362;visibility:visible" fillcolor="black"/>
              <v:oval id="椭圆 2801" o:spid="_x0000_s1033" style="position:absolute;left:19050;top:5048;width:361;height:362;visibility:visible" fillcolor="black"/>
              <v:oval id="椭圆 2801" o:spid="_x0000_s1034" style="position:absolute;left:22288;top:2667;width:362;height:361;visibility:visible" fillcolor="black"/>
              <v:rect id="矩形 2724" o:spid="_x0000_s1035" style="position:absolute;left:5048;top:20383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0.10</w:t>
                      </w:r>
                    </w:p>
                  </w:txbxContent>
                </v:textbox>
              </v:rect>
              <v:rect id="矩形 2724" o:spid="_x0000_s1036" style="position:absolute;left:8382;top:20383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0.20</w:t>
                      </w:r>
                    </w:p>
                  </w:txbxContent>
                </v:textbox>
              </v:rect>
              <v:rect id="矩形 2724" o:spid="_x0000_s1037" style="position:absolute;left:11620;top:20383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0.30</w:t>
                      </w:r>
                    </w:p>
                  </w:txbxContent>
                </v:textbox>
              </v:rect>
              <v:rect id="矩形 2724" o:spid="_x0000_s1038" style="position:absolute;left:14859;top:20383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0.40</w:t>
                      </w:r>
                    </w:p>
                  </w:txbxContent>
                </v:textbox>
              </v:rect>
              <v:rect id="矩形 2724" o:spid="_x0000_s1039" style="position:absolute;left:18192;top:20383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0.50</w:t>
                      </w:r>
                    </w:p>
                  </w:txbxContent>
                </v:textbox>
              </v:rect>
              <v:rect id="矩形 2724" o:spid="_x0000_s1040" style="position:absolute;left:21431;top:20383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0.60</w:t>
                      </w:r>
                    </w:p>
                  </w:txbxContent>
                </v:textbox>
              </v:rect>
              <v:rect id="矩形 2724" o:spid="_x0000_s1041" style="position:absolute;top:16002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1.20</w:t>
                      </w:r>
                    </w:p>
                  </w:txbxContent>
                </v:textbox>
              </v:rect>
              <v:rect id="矩形 2724" o:spid="_x0000_s1042" style="position:absolute;top:12954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1.40</w:t>
                      </w:r>
                    </w:p>
                  </w:txbxContent>
                </v:textbox>
              </v:rect>
              <v:rect id="矩形 2724" o:spid="_x0000_s1043" style="position:absolute;top:9810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1.60</w:t>
                      </w:r>
                    </w:p>
                  </w:txbxContent>
                </v:textbox>
              </v:rect>
              <v:rect id="矩形 2724" o:spid="_x0000_s1044" style="position:absolute;top:6572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1.80</w:t>
                      </w:r>
                    </w:p>
                  </w:txbxContent>
                </v:textbox>
              </v:rect>
              <v:rect id="矩形 2724" o:spid="_x0000_s1045" style="position:absolute;top:3524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2.00</w:t>
                      </w:r>
                    </w:p>
                  </w:txbxContent>
                </v:textbox>
              </v:rect>
              <v:rect id="矩形 2724" o:spid="_x0000_s1046" style="position:absolute;top:190;width:2997;height:1524;visibility:visible" filled="f" stroked="f"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2.20</w:t>
                      </w:r>
                    </w:p>
                  </w:txbxContent>
                </v:textbox>
              </v:rect>
            </v:group>
            <v:group id="组合 275" o:spid="_x0000_s1047" alt=" " style="position:absolute;left:1809;width:26385;height:24015" coordorigin="6357,6200" coordsize="4789,4436">
              <v:group id="Group 3" o:spid="_x0000_s1048" style="position:absolute;left:6561;top:6330;width:4032;height:3978" coordorigin="269" coordsize="4196,4139">
                <o:lock v:ext="edit" aspectratio="t"/>
                <v:line id="Line 5" o:spid="_x0000_s1049" alt="www.hengqian.com恒谦教育网" style="position:absolute;rotation:90;flip:x y;visibility:visible" from="2367,2039" to="2369,6234" o:connectortype="straight">
                  <v:stroke endarrow="block" endarrowwidth="narrow"/>
                  <o:lock v:ext="edit" aspectratio="t"/>
                </v:line>
                <v:shape id="未知" o:spid="_x0000_s1050" alt="www.hengqian.com恒谦教育网" style="position:absolute;left:-1796;top:2069;width:4139;height:2;rotation:-90;flip:x;visibility:visible;mso-wrap-style:square;v-text-anchor:top" coordsize="3848,16" path="m,l3848,16e" filled="f">
                  <v:stroke endarrow="block" endarrowwidth="narrow"/>
                  <v:path arrowok="t" o:connecttype="custom" o:connectlocs="0,0;4139,2" o:connectangles="0,0"/>
                  <o:lock v:ext="edit" aspectratio="t"/>
                </v:shape>
                <v:line id="Line 8" o:spid="_x0000_s1051" alt="www.hengqian.com恒谦教育网" style="position:absolute;rotation:-90;flip:x;visibility:visible" from="2196,1257" to="2197,5112" o:connectortype="straight" strokeweight=".25pt">
                  <o:lock v:ext="edit" aspectratio="t"/>
                </v:line>
                <v:line id="Line 10" o:spid="_x0000_s1052" alt="www.hengqian.com恒谦教育网" style="position:absolute;rotation:-90;flip:x;visibility:visible" from="2196,952" to="2197,4807" o:connectortype="straight" strokeweight=".25pt">
                  <o:lock v:ext="edit" aspectratio="t"/>
                </v:line>
                <v:line id="Line 12" o:spid="_x0000_s1053" alt="www.hengqian.com恒谦教育网" style="position:absolute;rotation:-90;flip:x;visibility:visible" from="2196,646" to="2197,4501" o:connectortype="straight" strokeweight=".5pt">
                  <o:lock v:ext="edit" aspectratio="t"/>
                </v:line>
                <v:line id="Line 14" o:spid="_x0000_s1054" alt="www.hengqian.com恒谦教育网" style="position:absolute;rotation:-90;flip:x;visibility:visible" from="2196,335" to="2197,4190" o:connectortype="straight" strokeweight=".25pt">
                  <o:lock v:ext="edit" aspectratio="t"/>
                </v:line>
                <v:line id="Line 16" o:spid="_x0000_s1055" alt="www.hengqian.com恒谦教育网" style="position:absolute;rotation:-90;flip:x;visibility:visible" from="2196,25" to="2197,3880" o:connectortype="straight" strokeweight=".25pt">
                  <o:lock v:ext="edit" aspectratio="t"/>
                </v:line>
                <v:line id="Line 18" o:spid="_x0000_s1056" alt="www.hengqian.com恒谦教育网" style="position:absolute;rotation:-90;flip:x;visibility:visible" from="2196,-282" to="2197,3573" o:connectortype="straight" strokeweight=".25pt">
                  <o:lock v:ext="edit" aspectratio="t"/>
                </v:line>
                <v:line id="Line 20" o:spid="_x0000_s1057" alt="www.hengqian.com恒谦教育网" style="position:absolute;rotation:-90;flip:x;visibility:visible" from="2196,-586" to="2197,3269" o:connectortype="straight" strokeweight=".25pt">
                  <o:lock v:ext="edit" aspectratio="t"/>
                </v:line>
                <v:line id="Line 24" o:spid="_x0000_s1058" alt="www.hengqian.com恒谦教育网" style="position:absolute;rotation:-90;flip:x;visibility:visible" from="1427,2200" to="5282,2201" o:connectortype="straight" strokeweight=".5pt">
                  <o:lock v:ext="edit" aspectratio="t"/>
                </v:line>
                <v:line id="Line 25" o:spid="_x0000_s1059" alt="www.hengqian.com恒谦教育网" style="position:absolute;rotation:-90;flip:x;visibility:visible" from="1734,2199" to="5589,2200" o:connectortype="straight" strokeweight=".25pt">
                  <o:lock v:ext="edit" aspectratio="t"/>
                </v:line>
                <v:line id="Line 26" o:spid="_x0000_s1060" alt="www.hengqian.com恒谦教育网" style="position:absolute;rotation:-90;flip:x;visibility:visible" from="195,2200" to="4050,2201" o:connectortype="straight" strokeweight=".25pt">
                  <o:lock v:ext="edit" aspectratio="t"/>
                </v:line>
                <v:line id="Line 28" o:spid="_x0000_s1061" alt="www.hengqian.com恒谦教育网" style="position:absolute;rotation:-90;flip:x;visibility:visible" from="2038,2203" to="5893,2204" o:connectortype="straight" strokeweight=".25pt">
                  <o:lock v:ext="edit" aspectratio="t"/>
                </v:line>
                <v:line id="Line 30" o:spid="_x0000_s1062" alt="www.hengqian.com恒谦教育网" style="position:absolute;rotation:-90;flip:x;visibility:visible" from="2206,-894" to="2207,2961" o:connectortype="straight" strokeweight=".5pt">
                  <o:lock v:ext="edit" aspectratio="t"/>
                </v:line>
                <v:line id="Line 32" o:spid="_x0000_s1063" alt="www.hengqian.com恒谦教育网" style="position:absolute;rotation:-90;flip:x;visibility:visible" from="2197,-1199" to="2198,2656" o:connectortype="straight" strokeweight=".25pt">
                  <o:lock v:ext="edit" aspectratio="t"/>
                </v:line>
                <v:line id="Line 34" o:spid="_x0000_s1064" alt="www.hengqian.com恒谦教育网" style="position:absolute;rotation:-90;flip:x;visibility:visible" from="2197,-1504" to="2198,2351" o:connectortype="straight" strokeweight=".25pt">
                  <o:lock v:ext="edit" aspectratio="t"/>
                </v:line>
                <v:line id="Line 36" o:spid="_x0000_s1065" alt="www.hengqian.com恒谦教育网" style="position:absolute;rotation:-90;flip:x;visibility:visible" from="-1351,2189" to="2504,2190" o:connectortype="straight" strokeweight=".25pt">
                  <o:lock v:ext="edit" aspectratio="t"/>
                </v:line>
                <v:line id="Line 40" o:spid="_x0000_s1066" alt="www.hengqian.com恒谦教育网" style="position:absolute;rotation:-90;flip:x;visibility:visible" from="-1039,2190" to="2816,2191" o:connectortype="straight" strokeweight=".25pt">
                  <o:lock v:ext="edit" aspectratio="t"/>
                </v:line>
                <v:line id="Line 41" o:spid="_x0000_s1067" alt="www.hengqian.com恒谦教育网" style="position:absolute;rotation:-90;flip:x;visibility:visible" from="-423,2190" to="3432,2191" o:connectortype="straight" strokeweight=".25pt">
                  <o:lock v:ext="edit" aspectratio="t"/>
                </v:line>
                <v:line id="Line 42" o:spid="_x0000_s1068" alt="www.hengqian.com恒谦教育网" style="position:absolute;rotation:-90;flip:x;visibility:visible" from="-734,2190" to="3121,2191" o:connectortype="straight" strokeweight=".25pt">
                  <o:lock v:ext="edit" aspectratio="t"/>
                </v:line>
                <v:line id="Line 46" o:spid="_x0000_s1069" alt="www.hengqian.com恒谦教育网" style="position:absolute;rotation:-90;flip:x;visibility:visible" from="-111,2190" to="3744,2191" o:connectortype="straight" strokeweight=".5pt">
                  <o:lock v:ext="edit" aspectratio="t"/>
                </v:line>
                <v:line id="Line 49" o:spid="_x0000_s1070" alt="www.hengqian.com恒谦教育网" style="position:absolute;rotation:-90;flip:x;visibility:visible" from="506,2200" to="4361,2201" o:connectortype="straight" strokeweight=".25pt">
                  <o:lock v:ext="edit" aspectratio="t"/>
                </v:line>
                <v:line id="Line 50" o:spid="_x0000_s1071" alt="www.hengqian.com恒谦教育网" style="position:absolute;rotation:-90;flip:x;visibility:visible" from="1120,2200" to="4975,2201" o:connectortype="straight" strokeweight=".25pt">
                  <o:lock v:ext="edit" aspectratio="t"/>
                </v:line>
                <v:line id="Line 51" o:spid="_x0000_s1072" alt="www.hengqian.com恒谦教育网" style="position:absolute;rotation:-90;flip:x;visibility:visible" from="811,2200" to="4666,2201" o:connectortype="straight" strokeweight=".25pt">
                  <o:lock v:ext="edit" aspectratio="t"/>
                </v:line>
                <v:line id="Line 54" o:spid="_x0000_s1073" alt="www.hengqian.com恒谦教育网" style="position:absolute;rotation:-90;flip:x;visibility:visible" from="2196,1562" to="2197,5417" o:connectortype="straight" strokeweight=".25pt">
                  <o:lock v:ext="edit" aspectratio="t"/>
                </v:line>
                <v:line id="Line 56" o:spid="_x0000_s1074" alt="www.hengqian.com恒谦教育网" style="position:absolute;rotation:-90;flip:x;visibility:visible" from="2212,1889" to="2213,5744" o:connectortype="straight" strokeweight=".25pt">
                  <o:lock v:ext="edit" aspectratio="t"/>
                </v:lin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75" type="#_x0000_t202" alt="www.hengqian.com恒谦教育网" style="position:absolute;left:6640;top:6200;width:1044;height:330;visibility:visible" filled="f" stroked="f">
                <o:lock v:ext="edit" aspectratio="t"/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vertAlign w:val="superscript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v</w:t>
                      </w: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</w:rPr>
                        <w:t>/m·s</w:t>
                      </w:r>
                      <w:r w:rsidRPr="00BB594E">
                        <w:rPr>
                          <w:rFonts w:ascii="Times New Roman" w:hAnsi="Times New Roman" w:cs="宋体" w:hint="eastAsia"/>
                          <w:b/>
                          <w:bCs/>
                          <w:vertAlign w:val="superscript"/>
                        </w:rPr>
                        <w:t>－</w:t>
                      </w: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vertAlign w:val="superscript"/>
                        </w:rPr>
                        <w:t>1</w:t>
                      </w:r>
                    </w:p>
                  </w:txbxContent>
                </v:textbox>
              </v:shape>
              <v:shape id="Text Box 58" o:spid="_x0000_s1076" type="#_x0000_t202" alt="www.hengqian.com恒谦教育网" style="position:absolute;left:10523;top:10319;width:623;height:317;visibility:visible" filled="f" stroked="f">
                <o:lock v:ext="edit" aspectratio="t"/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  <w:vertAlign w:val="superscript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i/>
                          <w:iCs/>
                        </w:rPr>
                        <w:t>t</w:t>
                      </w: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</w:rPr>
                        <w:t>/s</w:t>
                      </w:r>
                    </w:p>
                  </w:txbxContent>
                </v:textbox>
              </v:shape>
              <v:shape id="Text Box 59" o:spid="_x0000_s1077" type="#_x0000_t202" alt="www.hengqian.com恒谦教育网" style="position:absolute;left:6357;top:10163;width:441;height:330;visibility:visible" filled="f" stroked="f">
                <o:lock v:ext="edit" aspectratio="t"/>
                <v:textbox inset="0,0,0,0">
                  <w:txbxContent>
                    <w:p w:rsidR="00964147" w:rsidRPr="00BB594E" w:rsidRDefault="00964147" w:rsidP="00BB594E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  <w:vertAlign w:val="superscript"/>
                        </w:rPr>
                      </w:pPr>
                      <w:r w:rsidRPr="00BB594E">
                        <w:rPr>
                          <w:rFonts w:ascii="Times New Roman" w:hAnsi="Times New Roman" w:cs="Times New Roman"/>
                          <w:b/>
                          <w:bCs/>
                          <w:sz w:val="18"/>
                          <w:szCs w:val="18"/>
                        </w:rPr>
                        <w:t>O</w:t>
                      </w:r>
                    </w:p>
                  </w:txbxContent>
                </v:textbox>
              </v:shape>
            </v:group>
          </v:group>
        </w:pict>
      </w:r>
      <w:r w:rsidRPr="008053BC">
        <w:rPr>
          <w:rFonts w:ascii="黑体" w:eastAsia="黑体" w:hAnsi="Times New Roman" w:cs="黑体" w:hint="eastAsia"/>
          <w:b/>
          <w:bCs/>
          <w:color w:val="000000"/>
        </w:rPr>
        <w:t>二．选择题</w:t>
      </w:r>
      <w:r w:rsidRPr="005E71ED">
        <w:rPr>
          <w:rFonts w:ascii="宋体" w:hAnsi="宋体" w:cs="宋体" w:hint="eastAsia"/>
          <w:b/>
          <w:bCs/>
          <w:color w:val="000000"/>
        </w:rPr>
        <w:t>Ⅱ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7"/>
        <w:gridCol w:w="937"/>
        <w:gridCol w:w="938"/>
        <w:gridCol w:w="938"/>
      </w:tblGrid>
      <w:tr w:rsidR="00964147" w:rsidRPr="005E71ED">
        <w:trPr>
          <w:trHeight w:val="255"/>
        </w:trPr>
        <w:tc>
          <w:tcPr>
            <w:tcW w:w="937" w:type="dxa"/>
          </w:tcPr>
          <w:p w:rsidR="00964147" w:rsidRPr="005E71ED" w:rsidRDefault="00964147" w:rsidP="00BB59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宋体" w:cs="宋体" w:hint="eastAsia"/>
                <w:b/>
                <w:bCs/>
                <w:color w:val="000000"/>
              </w:rPr>
              <w:t>题号</w:t>
            </w:r>
          </w:p>
        </w:tc>
        <w:tc>
          <w:tcPr>
            <w:tcW w:w="937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14</w:t>
            </w:r>
          </w:p>
        </w:tc>
        <w:tc>
          <w:tcPr>
            <w:tcW w:w="93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15</w:t>
            </w:r>
          </w:p>
        </w:tc>
        <w:tc>
          <w:tcPr>
            <w:tcW w:w="93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16</w:t>
            </w:r>
          </w:p>
        </w:tc>
      </w:tr>
      <w:tr w:rsidR="00964147" w:rsidRPr="005E71ED">
        <w:trPr>
          <w:trHeight w:val="255"/>
        </w:trPr>
        <w:tc>
          <w:tcPr>
            <w:tcW w:w="937" w:type="dxa"/>
          </w:tcPr>
          <w:p w:rsidR="00964147" w:rsidRPr="005E71ED" w:rsidRDefault="00964147" w:rsidP="00BB594E">
            <w:pPr>
              <w:spacing w:line="276" w:lineRule="auto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宋体" w:cs="宋体" w:hint="eastAsia"/>
                <w:b/>
                <w:bCs/>
                <w:color w:val="000000"/>
              </w:rPr>
              <w:t>答案</w:t>
            </w:r>
          </w:p>
        </w:tc>
        <w:tc>
          <w:tcPr>
            <w:tcW w:w="937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BCD</w:t>
            </w:r>
          </w:p>
        </w:tc>
        <w:tc>
          <w:tcPr>
            <w:tcW w:w="93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AD</w:t>
            </w:r>
          </w:p>
        </w:tc>
        <w:tc>
          <w:tcPr>
            <w:tcW w:w="938" w:type="dxa"/>
          </w:tcPr>
          <w:p w:rsidR="00964147" w:rsidRPr="005E71ED" w:rsidRDefault="00964147" w:rsidP="00BB594E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5E71ED">
              <w:rPr>
                <w:rFonts w:ascii="Times New Roman" w:hAnsi="Times New Roman" w:cs="Times New Roman"/>
                <w:b/>
                <w:bCs/>
                <w:color w:val="000000"/>
              </w:rPr>
              <w:t>BC</w:t>
            </w:r>
          </w:p>
        </w:tc>
      </w:tr>
    </w:tbl>
    <w:p w:rsidR="00964147" w:rsidRPr="005E71ED" w:rsidRDefault="00964147" w:rsidP="00964147">
      <w:pPr>
        <w:spacing w:line="276" w:lineRule="auto"/>
        <w:ind w:left="31680" w:hangingChars="196" w:firstLine="31680"/>
        <w:jc w:val="left"/>
        <w:rPr>
          <w:rFonts w:ascii="Times New Roman" w:hAnsi="Times New Roman" w:cs="Times New Roman"/>
          <w:b/>
          <w:bCs/>
          <w:color w:val="000000"/>
        </w:rPr>
      </w:pPr>
      <w:r w:rsidRPr="008053BC">
        <w:rPr>
          <w:rFonts w:ascii="黑体" w:eastAsia="黑体" w:hAnsi="Times New Roman" w:cs="黑体" w:hint="eastAsia"/>
          <w:b/>
          <w:bCs/>
        </w:rPr>
        <w:t>三、非选择题</w:t>
      </w:r>
      <w:r w:rsidRPr="005E71ED">
        <w:rPr>
          <w:rFonts w:ascii="Times New Roman" w:hAnsi="Times New Roman" w:cs="宋体" w:hint="eastAsia"/>
          <w:b/>
          <w:bCs/>
        </w:rPr>
        <w:t>（本题共</w:t>
      </w:r>
      <w:r w:rsidRPr="005E71ED">
        <w:rPr>
          <w:rFonts w:ascii="Times New Roman" w:hAnsi="Times New Roman" w:cs="Times New Roman"/>
          <w:b/>
          <w:bCs/>
        </w:rPr>
        <w:t>7</w:t>
      </w:r>
      <w:r w:rsidRPr="005E71ED">
        <w:rPr>
          <w:rFonts w:ascii="Times New Roman" w:hAnsi="Times New Roman" w:cs="宋体" w:hint="eastAsia"/>
          <w:b/>
          <w:bCs/>
        </w:rPr>
        <w:t>小题，共</w:t>
      </w:r>
      <w:r w:rsidRPr="005E71ED">
        <w:rPr>
          <w:rFonts w:ascii="Times New Roman" w:hAnsi="Times New Roman" w:cs="Times New Roman"/>
          <w:b/>
          <w:bCs/>
          <w:color w:val="000000"/>
        </w:rPr>
        <w:t>55</w:t>
      </w:r>
      <w:r w:rsidRPr="005E71ED">
        <w:rPr>
          <w:rFonts w:ascii="Times New Roman" w:hAnsi="Times New Roman" w:cs="宋体" w:hint="eastAsia"/>
          <w:b/>
          <w:bCs/>
          <w:color w:val="000000"/>
        </w:rPr>
        <w:t>分）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</w:rPr>
        <w:t>17</w:t>
      </w:r>
      <w:r w:rsidRPr="005E71ED">
        <w:rPr>
          <w:rFonts w:ascii="Times New Roman" w:hAnsi="Times New Roman" w:cs="宋体" w:hint="eastAsia"/>
          <w:b/>
          <w:bCs/>
          <w:kern w:val="0"/>
        </w:rPr>
        <w:t>．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4</w:t>
      </w:r>
      <w:r w:rsidRPr="005E71ED">
        <w:rPr>
          <w:rFonts w:ascii="Times New Roman" w:hAnsi="Times New Roman" w:cs="宋体" w:hint="eastAsia"/>
          <w:b/>
          <w:bCs/>
        </w:rPr>
        <w:t>分，每空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/>
        </w:rPr>
      </w:pPr>
      <w:r w:rsidRPr="005E71ED">
        <w:rPr>
          <w:rFonts w:ascii="Times New Roman" w:hAnsi="Times New Roman" w:cs="宋体" w:hint="eastAsia"/>
          <w:b/>
          <w:bCs/>
          <w:color w:val="000000"/>
        </w:rPr>
        <w:t>（</w:t>
      </w:r>
      <w:r w:rsidRPr="005E71ED">
        <w:rPr>
          <w:rFonts w:ascii="Times New Roman" w:hAnsi="Times New Roman" w:cs="Times New Roman"/>
          <w:b/>
          <w:bCs/>
          <w:color w:val="000000"/>
        </w:rPr>
        <w:t>1</w:t>
      </w:r>
      <w:r w:rsidRPr="005E71ED">
        <w:rPr>
          <w:rFonts w:ascii="Times New Roman" w:hAnsi="Times New Roman" w:cs="宋体" w:hint="eastAsia"/>
          <w:b/>
          <w:bCs/>
          <w:color w:val="000000"/>
        </w:rPr>
        <w:t>）</w:t>
      </w:r>
      <w:r w:rsidRPr="005E71ED">
        <w:rPr>
          <w:rFonts w:ascii="Times New Roman" w:hAnsi="Times New Roman" w:cs="Times New Roman"/>
          <w:b/>
          <w:bCs/>
          <w:color w:val="000000"/>
        </w:rPr>
        <w:t>8.75</w:t>
      </w:r>
      <w:r w:rsidRPr="005E71ED">
        <w:rPr>
          <w:rFonts w:ascii="Times New Roman" w:hAnsi="Times New Roman" w:cs="宋体" w:hint="eastAsia"/>
          <w:b/>
          <w:bCs/>
          <w:color w:val="000000"/>
        </w:rPr>
        <w:t>～</w:t>
      </w:r>
      <w:r w:rsidRPr="005E71ED">
        <w:rPr>
          <w:rFonts w:ascii="Times New Roman" w:hAnsi="Times New Roman" w:cs="Times New Roman"/>
          <w:b/>
          <w:bCs/>
          <w:color w:val="000000"/>
        </w:rPr>
        <w:t>8.83</w:t>
      </w:r>
      <w:r w:rsidRPr="005E71ED">
        <w:rPr>
          <w:rFonts w:ascii="Times New Roman" w:hAnsi="Times New Roman" w:cs="宋体" w:hint="eastAsia"/>
          <w:b/>
          <w:bCs/>
          <w:color w:val="000000"/>
        </w:rPr>
        <w:t>，</w:t>
      </w:r>
      <w:r w:rsidRPr="005E71ED">
        <w:rPr>
          <w:rFonts w:ascii="Times New Roman" w:hAnsi="Times New Roman" w:cs="Times New Roman"/>
          <w:b/>
          <w:bCs/>
          <w:color w:val="000000"/>
        </w:rPr>
        <w:t>1.27</w:t>
      </w:r>
      <w:r w:rsidRPr="005E71ED">
        <w:rPr>
          <w:rFonts w:ascii="Times New Roman" w:hAnsi="Times New Roman" w:cs="宋体" w:hint="eastAsia"/>
          <w:b/>
          <w:bCs/>
          <w:color w:val="000000"/>
        </w:rPr>
        <w:t>～</w:t>
      </w:r>
      <w:r w:rsidRPr="005E71ED">
        <w:rPr>
          <w:rFonts w:ascii="Times New Roman" w:hAnsi="Times New Roman" w:cs="Times New Roman"/>
          <w:b/>
          <w:bCs/>
          <w:color w:val="000000"/>
        </w:rPr>
        <w:t>1.33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/>
        </w:rPr>
      </w:pPr>
      <w:r w:rsidRPr="005E71ED">
        <w:rPr>
          <w:rFonts w:ascii="Times New Roman" w:hAnsi="Times New Roman" w:cs="宋体" w:hint="eastAsia"/>
          <w:b/>
          <w:bCs/>
          <w:color w:val="000000"/>
        </w:rPr>
        <w:t>（</w:t>
      </w:r>
      <w:r w:rsidRPr="005E71ED">
        <w:rPr>
          <w:rFonts w:ascii="Times New Roman" w:hAnsi="Times New Roman" w:cs="Times New Roman"/>
          <w:b/>
          <w:bCs/>
          <w:color w:val="000000"/>
        </w:rPr>
        <w:t>2</w:t>
      </w:r>
      <w:r w:rsidRPr="005E71ED">
        <w:rPr>
          <w:rFonts w:ascii="Times New Roman" w:hAnsi="Times New Roman" w:cs="宋体" w:hint="eastAsia"/>
          <w:b/>
          <w:bCs/>
          <w:color w:val="000000"/>
        </w:rPr>
        <w:t>）</w:t>
      </w:r>
      <w:r w:rsidRPr="005E71ED">
        <w:rPr>
          <w:rFonts w:ascii="Times New Roman" w:hAnsi="Times New Roman" w:cs="Times New Roman"/>
          <w:b/>
          <w:bCs/>
          <w:color w:val="000000"/>
        </w:rPr>
        <w:t>1.20</w:t>
      </w:r>
      <w:r w:rsidRPr="005E71ED">
        <w:rPr>
          <w:rFonts w:ascii="Times New Roman" w:hAnsi="Times New Roman" w:cs="宋体" w:hint="eastAsia"/>
          <w:b/>
          <w:bCs/>
          <w:color w:val="000000"/>
        </w:rPr>
        <w:t>～</w:t>
      </w:r>
      <w:r w:rsidRPr="005E71ED">
        <w:rPr>
          <w:rFonts w:ascii="Times New Roman" w:hAnsi="Times New Roman" w:cs="Times New Roman"/>
          <w:b/>
          <w:bCs/>
          <w:color w:val="000000"/>
        </w:rPr>
        <w:t>1.50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</w:rPr>
        <w:t>18</w:t>
      </w:r>
      <w:r w:rsidRPr="005E71ED">
        <w:rPr>
          <w:rFonts w:ascii="Times New Roman" w:hAnsi="Times New Roman" w:cs="宋体" w:hint="eastAsia"/>
          <w:b/>
          <w:bCs/>
          <w:kern w:val="0"/>
        </w:rPr>
        <w:t>．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6</w:t>
      </w:r>
      <w:r w:rsidRPr="005E71ED">
        <w:rPr>
          <w:rFonts w:ascii="Times New Roman" w:hAnsi="Times New Roman" w:cs="宋体" w:hint="eastAsia"/>
          <w:b/>
          <w:bCs/>
        </w:rPr>
        <w:t>分，每空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/>
        </w:rPr>
      </w:pPr>
      <w:r w:rsidRPr="005E71ED">
        <w:rPr>
          <w:rFonts w:ascii="Times New Roman" w:hAnsi="Times New Roman" w:cs="宋体" w:hint="eastAsia"/>
          <w:b/>
          <w:bCs/>
          <w:color w:val="000000"/>
        </w:rPr>
        <w:t>（</w:t>
      </w:r>
      <w:r w:rsidRPr="005E71ED">
        <w:rPr>
          <w:rFonts w:ascii="Times New Roman" w:hAnsi="Times New Roman" w:cs="Times New Roman"/>
          <w:b/>
          <w:bCs/>
          <w:color w:val="000000"/>
        </w:rPr>
        <w:t>1</w:t>
      </w:r>
      <w:r w:rsidRPr="005E71ED">
        <w:rPr>
          <w:rFonts w:ascii="Times New Roman" w:hAnsi="Times New Roman" w:cs="宋体" w:hint="eastAsia"/>
          <w:b/>
          <w:bCs/>
          <w:color w:val="000000"/>
        </w:rPr>
        <w:t>）</w:t>
      </w:r>
      <w:r w:rsidRPr="005E71ED">
        <w:rPr>
          <w:rFonts w:ascii="宋体" w:hAnsi="宋体" w:cs="宋体" w:hint="eastAsia"/>
          <w:b/>
          <w:bCs/>
          <w:color w:val="000000"/>
        </w:rPr>
        <w:t>①</w:t>
      </w:r>
      <w:r w:rsidRPr="005E71ED">
        <w:rPr>
          <w:rFonts w:ascii="Times New Roman" w:hAnsi="Times New Roman" w:cs="宋体" w:hint="eastAsia"/>
          <w:b/>
          <w:bCs/>
          <w:color w:val="000000"/>
        </w:rPr>
        <w:t>；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/>
        </w:rPr>
      </w:pPr>
      <w:r w:rsidRPr="005E71ED">
        <w:rPr>
          <w:rFonts w:ascii="Times New Roman" w:hAnsi="Times New Roman" w:cs="宋体" w:hint="eastAsia"/>
          <w:b/>
          <w:bCs/>
          <w:color w:val="000000"/>
        </w:rPr>
        <w:t>（</w:t>
      </w:r>
      <w:r w:rsidRPr="005E71ED">
        <w:rPr>
          <w:rFonts w:ascii="Times New Roman" w:hAnsi="Times New Roman" w:cs="Times New Roman"/>
          <w:b/>
          <w:bCs/>
          <w:color w:val="000000"/>
        </w:rPr>
        <w:t>2</w:t>
      </w:r>
      <w:r w:rsidRPr="005E71ED">
        <w:rPr>
          <w:rFonts w:ascii="Times New Roman" w:hAnsi="Times New Roman" w:cs="宋体" w:hint="eastAsia"/>
          <w:b/>
          <w:bCs/>
          <w:color w:val="000000"/>
        </w:rPr>
        <w:t>）×</w:t>
      </w:r>
      <w:r w:rsidRPr="005E71ED">
        <w:rPr>
          <w:rFonts w:ascii="Times New Roman" w:hAnsi="Times New Roman" w:cs="Times New Roman"/>
          <w:b/>
          <w:bCs/>
          <w:color w:val="000000"/>
        </w:rPr>
        <w:t xml:space="preserve">100 </w:t>
      </w:r>
      <w:r w:rsidRPr="005E71ED">
        <w:rPr>
          <w:rFonts w:ascii="Times New Roman" w:hAnsi="Times New Roman" w:cs="宋体" w:hint="eastAsia"/>
          <w:b/>
          <w:bCs/>
          <w:color w:val="000000"/>
        </w:rPr>
        <w:t>档；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  <w:color w:val="000000"/>
        </w:rPr>
      </w:pPr>
      <w:r w:rsidRPr="005E71ED">
        <w:rPr>
          <w:rFonts w:ascii="Times New Roman" w:hAnsi="Times New Roman" w:cs="宋体" w:hint="eastAsia"/>
          <w:b/>
          <w:bCs/>
          <w:color w:val="000000"/>
        </w:rPr>
        <w:t>（</w:t>
      </w:r>
      <w:r w:rsidRPr="005E71ED">
        <w:rPr>
          <w:rFonts w:ascii="Times New Roman" w:hAnsi="Times New Roman" w:cs="Times New Roman"/>
          <w:b/>
          <w:bCs/>
          <w:color w:val="000000"/>
        </w:rPr>
        <w:t>3</w:t>
      </w:r>
      <w:r w:rsidRPr="005E71ED">
        <w:rPr>
          <w:rFonts w:ascii="Times New Roman" w:hAnsi="Times New Roman" w:cs="宋体" w:hint="eastAsia"/>
          <w:b/>
          <w:bCs/>
          <w:color w:val="000000"/>
        </w:rPr>
        <w:t>）</w:t>
      </w:r>
      <w:r w:rsidRPr="005E71ED">
        <w:rPr>
          <w:rFonts w:ascii="宋体" w:hAnsi="宋体" w:cs="宋体" w:hint="eastAsia"/>
          <w:b/>
          <w:bCs/>
          <w:color w:val="000000"/>
        </w:rPr>
        <w:t>②</w:t>
      </w:r>
    </w:p>
    <w:p w:rsidR="00964147" w:rsidRPr="005E71ED" w:rsidRDefault="00964147" w:rsidP="00BB594E">
      <w:pPr>
        <w:tabs>
          <w:tab w:val="left" w:pos="7440"/>
        </w:tabs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</w:rPr>
        <w:t>19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．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9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BB594E">
      <w:pPr>
        <w:tabs>
          <w:tab w:val="left" w:pos="7440"/>
        </w:tabs>
        <w:rPr>
          <w:rFonts w:ascii="Times New Roman" w:hAnsi="Times New Roman" w:cs="Times New Roman"/>
          <w:b/>
          <w:bCs/>
        </w:rPr>
      </w:pPr>
      <w:r>
        <w:rPr>
          <w:noProof/>
        </w:rPr>
        <w:pict>
          <v:group id="组合 3" o:spid="_x0000_s1078" style="position:absolute;left:0;text-align:left;margin-left:226.4pt;margin-top:7.8pt;width:220.25pt;height:190.45pt;z-index:251657216" coordorigin="2634,6354" coordsize="4405,3807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77" o:spid="_x0000_s1079" type="#_x0000_t32" style="position:absolute;left:4607;top:7297;width:1535;height:2545;flip:x y;visibility:visible" o:connectortype="straight"/>
            <v:group id="Group 278" o:spid="_x0000_s1080" style="position:absolute;left:2634;top:6354;width:4405;height:3807" coordorigin="2634,6354" coordsize="4405,3807">
              <v:group id="Group 279" o:spid="_x0000_s1081" style="position:absolute;left:2634;top:6354;width:4405;height:3807" coordorigin="5152,6449" coordsize="4405,3807">
                <v:group id="Group 280" o:spid="_x0000_s1082" style="position:absolute;left:5974;top:9921;width:3052;height:240" coordorigin="1761,9799" coordsize="3052,240">
                  <v:rect id="矩形 2724" o:spid="_x0000_s1083" style="position:absolute;left:1761;top:9799;width:472;height:240;visibility:visible" filled="f" stroked="f">
                    <v:textbox inset="0,0,0,0">
                      <w:txbxContent>
                        <w:p w:rsidR="00964147" w:rsidRPr="008D7ABE" w:rsidRDefault="00964147" w:rsidP="00BB594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7AB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1.0</w:t>
                          </w:r>
                        </w:p>
                      </w:txbxContent>
                    </v:textbox>
                  </v:rect>
                  <v:rect id="矩形 2724" o:spid="_x0000_s1084" style="position:absolute;left:2286;top:9799;width:472;height:240;visibility:visible" filled="f" stroked="f">
                    <v:textbox inset="0,0,0,0">
                      <w:txbxContent>
                        <w:p w:rsidR="00964147" w:rsidRPr="008D7ABE" w:rsidRDefault="00964147" w:rsidP="00BB594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7AB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2.0</w:t>
                          </w:r>
                        </w:p>
                      </w:txbxContent>
                    </v:textbox>
                  </v:rect>
                  <v:rect id="矩形 2724" o:spid="_x0000_s1085" style="position:absolute;left:2796;top:9799;width:472;height:240;visibility:visible" filled="f" stroked="f">
                    <v:textbox inset="0,0,0,0">
                      <w:txbxContent>
                        <w:p w:rsidR="00964147" w:rsidRPr="008D7ABE" w:rsidRDefault="00964147" w:rsidP="00BB594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7AB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3.0</w:t>
                          </w:r>
                        </w:p>
                      </w:txbxContent>
                    </v:textbox>
                  </v:rect>
                  <v:rect id="矩形 2724" o:spid="_x0000_s1086" style="position:absolute;left:3306;top:9799;width:472;height:240;visibility:visible" filled="f" stroked="f">
                    <v:textbox inset="0,0,0,0">
                      <w:txbxContent>
                        <w:p w:rsidR="00964147" w:rsidRPr="008D7ABE" w:rsidRDefault="00964147" w:rsidP="00BB594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7AB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4.0</w:t>
                          </w:r>
                        </w:p>
                      </w:txbxContent>
                    </v:textbox>
                  </v:rect>
                  <v:rect id="矩形 2724" o:spid="_x0000_s1087" style="position:absolute;left:3831;top:9799;width:472;height:240;visibility:visible" filled="f" stroked="f">
                    <v:textbox inset="0,0,0,0">
                      <w:txbxContent>
                        <w:p w:rsidR="00964147" w:rsidRPr="008D7ABE" w:rsidRDefault="00964147" w:rsidP="00BB594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7AB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5.0</w:t>
                          </w:r>
                        </w:p>
                      </w:txbxContent>
                    </v:textbox>
                  </v:rect>
                  <v:rect id="矩形 2724" o:spid="_x0000_s1088" style="position:absolute;left:4341;top:9799;width:472;height:240;visibility:visible" filled="f" stroked="f">
                    <v:textbox inset="0,0,0,0">
                      <w:txbxContent>
                        <w:p w:rsidR="00964147" w:rsidRPr="008D7ABE" w:rsidRDefault="00964147" w:rsidP="00BB594E">
                          <w:pPr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8D7ABE">
                            <w:rPr>
                              <w:rFonts w:ascii="Times New Roman" w:hAnsi="Times New Roman" w:cs="Times New Roman"/>
                              <w:b/>
                              <w:bCs/>
                              <w:sz w:val="18"/>
                              <w:szCs w:val="18"/>
                            </w:rPr>
                            <w:t>6.0</w:t>
                          </w:r>
                        </w:p>
                      </w:txbxContent>
                    </v:textbox>
                  </v:rect>
                </v:group>
                <v:group id="Group 287" o:spid="_x0000_s1089" style="position:absolute;left:5152;top:6449;width:4405;height:3807" coordorigin="5152,6449" coordsize="4405,3807">
                  <v:group id="组合 151" o:spid="_x0000_s1090" alt=" " style="position:absolute;left:5530;top:6449;width:4027;height:3807" coordorigin="6504,6200" coordsize="4642,4465">
                    <v:group id="Group 3" o:spid="_x0000_s1091" style="position:absolute;left:6561;top:6330;width:4032;height:3978" coordorigin="269" coordsize="4196,4139">
                      <o:lock v:ext="edit" aspectratio="t"/>
                      <v:line id="Line 5" o:spid="_x0000_s1092" alt="www.hengqian.com恒谦教育网" style="position:absolute;rotation:90;flip:x y;visibility:visible" from="2367,2039" to="2369,6234" o:connectortype="straight">
                        <v:stroke endarrow="block" endarrowwidth="narrow"/>
                        <o:lock v:ext="edit" aspectratio="t"/>
                      </v:line>
                      <v:shape id="未知" o:spid="_x0000_s1093" alt="www.hengqian.com恒谦教育网" style="position:absolute;left:-1796;top:2069;width:4139;height:2;rotation:-90;flip:x;visibility:visible;mso-wrap-style:square;v-text-anchor:top" coordsize="3848,16" path="m,l3848,16e" filled="f">
                        <v:stroke endarrow="block" endarrowwidth="narrow"/>
                        <v:path arrowok="t" o:connecttype="custom" o:connectlocs="0,0;4452,0" o:connectangles="0,0"/>
                        <o:lock v:ext="edit" aspectratio="t"/>
                      </v:shape>
                      <v:line id="Line 8" o:spid="_x0000_s1094" alt="www.hengqian.com恒谦教育网" style="position:absolute;rotation:-90;flip:x;visibility:visible" from="2196,1257" to="2197,5112" o:connectortype="straight" strokeweight=".25pt">
                        <o:lock v:ext="edit" aspectratio="t"/>
                      </v:line>
                      <v:line id="Line 10" o:spid="_x0000_s1095" alt="www.hengqian.com恒谦教育网" style="position:absolute;rotation:-90;flip:x;visibility:visible" from="2196,952" to="2197,4807" o:connectortype="straight" strokeweight=".25pt">
                        <o:lock v:ext="edit" aspectratio="t"/>
                      </v:line>
                      <v:line id="Line 12" o:spid="_x0000_s1096" alt="www.hengqian.com恒谦教育网" style="position:absolute;rotation:-90;flip:x;visibility:visible" from="2196,646" to="2197,4501" o:connectortype="straight" strokeweight=".5pt">
                        <o:lock v:ext="edit" aspectratio="t"/>
                      </v:line>
                      <v:line id="Line 14" o:spid="_x0000_s1097" alt="www.hengqian.com恒谦教育网" style="position:absolute;rotation:-90;flip:x;visibility:visible" from="2196,335" to="2197,4190" o:connectortype="straight" strokeweight=".25pt">
                        <o:lock v:ext="edit" aspectratio="t"/>
                      </v:line>
                      <v:line id="Line 16" o:spid="_x0000_s1098" alt="www.hengqian.com恒谦教育网" style="position:absolute;rotation:-90;flip:x;visibility:visible" from="2196,25" to="2197,3880" o:connectortype="straight" strokeweight=".25pt">
                        <o:lock v:ext="edit" aspectratio="t"/>
                      </v:line>
                      <v:line id="Line 18" o:spid="_x0000_s1099" alt="www.hengqian.com恒谦教育网" style="position:absolute;rotation:-90;flip:x;visibility:visible" from="2196,-282" to="2197,3573" o:connectortype="straight" strokeweight=".25pt">
                        <o:lock v:ext="edit" aspectratio="t"/>
                      </v:line>
                      <v:line id="Line 20" o:spid="_x0000_s1100" alt="www.hengqian.com恒谦教育网" style="position:absolute;rotation:-90;flip:x;visibility:visible" from="2196,-586" to="2197,3269" o:connectortype="straight" strokeweight=".25pt">
                        <o:lock v:ext="edit" aspectratio="t"/>
                      </v:line>
                      <v:line id="Line 24" o:spid="_x0000_s1101" alt="www.hengqian.com恒谦教育网" style="position:absolute;rotation:-90;flip:x;visibility:visible" from="1427,2200" to="5282,2201" o:connectortype="straight" strokeweight=".5pt">
                        <o:lock v:ext="edit" aspectratio="t"/>
                      </v:line>
                      <v:line id="Line 25" o:spid="_x0000_s1102" alt="www.hengqian.com恒谦教育网" style="position:absolute;rotation:-90;flip:x;visibility:visible" from="1734,2199" to="5589,2200" o:connectortype="straight" strokeweight=".25pt">
                        <o:lock v:ext="edit" aspectratio="t"/>
                      </v:line>
                      <v:line id="Line 26" o:spid="_x0000_s1103" alt="www.hengqian.com恒谦教育网" style="position:absolute;rotation:-90;flip:x;visibility:visible" from="195,2200" to="4050,2201" o:connectortype="straight" strokeweight=".25pt">
                        <o:lock v:ext="edit" aspectratio="t"/>
                      </v:line>
                      <v:line id="Line 28" o:spid="_x0000_s1104" alt="www.hengqian.com恒谦教育网" style="position:absolute;rotation:-90;flip:x;visibility:visible" from="2038,2203" to="5893,2204" o:connectortype="straight" strokeweight=".25pt">
                        <o:lock v:ext="edit" aspectratio="t"/>
                      </v:line>
                      <v:line id="Line 30" o:spid="_x0000_s1105" alt="www.hengqian.com恒谦教育网" style="position:absolute;rotation:-90;flip:x;visibility:visible" from="2206,-894" to="2207,2961" o:connectortype="straight" strokeweight=".5pt">
                        <o:lock v:ext="edit" aspectratio="t"/>
                      </v:line>
                      <v:line id="Line 32" o:spid="_x0000_s1106" alt="www.hengqian.com恒谦教育网" style="position:absolute;rotation:-90;flip:x;visibility:visible" from="2197,-1199" to="2198,2656" o:connectortype="straight" strokeweight=".25pt">
                        <o:lock v:ext="edit" aspectratio="t"/>
                      </v:line>
                      <v:line id="Line 34" o:spid="_x0000_s1107" alt="www.hengqian.com恒谦教育网" style="position:absolute;rotation:-90;flip:x;visibility:visible" from="2197,-1504" to="2198,2351" o:connectortype="straight" strokeweight=".25pt">
                        <o:lock v:ext="edit" aspectratio="t"/>
                      </v:line>
                      <v:line id="Line 36" o:spid="_x0000_s1108" alt="www.hengqian.com恒谦教育网" style="position:absolute;rotation:-90;flip:x;visibility:visible" from="-1351,2189" to="2504,2190" o:connectortype="straight" strokeweight=".25pt">
                        <o:lock v:ext="edit" aspectratio="t"/>
                      </v:line>
                      <v:line id="Line 40" o:spid="_x0000_s1109" alt="www.hengqian.com恒谦教育网" style="position:absolute;rotation:-90;flip:x;visibility:visible" from="-1039,2190" to="2816,2191" o:connectortype="straight" strokeweight=".25pt">
                        <o:lock v:ext="edit" aspectratio="t"/>
                      </v:line>
                      <v:line id="Line 41" o:spid="_x0000_s1110" alt="www.hengqian.com恒谦教育网" style="position:absolute;rotation:-90;flip:x;visibility:visible" from="-423,2190" to="3432,2191" o:connectortype="straight" strokeweight=".25pt">
                        <o:lock v:ext="edit" aspectratio="t"/>
                      </v:line>
                      <v:line id="Line 42" o:spid="_x0000_s1111" alt="www.hengqian.com恒谦教育网" style="position:absolute;rotation:-90;flip:x;visibility:visible" from="-734,2190" to="3121,2191" o:connectortype="straight" strokeweight=".25pt">
                        <o:lock v:ext="edit" aspectratio="t"/>
                      </v:line>
                      <v:line id="Line 46" o:spid="_x0000_s1112" alt="www.hengqian.com恒谦教育网" style="position:absolute;rotation:-90;flip:x;visibility:visible" from="-111,2190" to="3744,2191" o:connectortype="straight" strokeweight=".5pt">
                        <o:lock v:ext="edit" aspectratio="t"/>
                      </v:line>
                      <v:line id="Line 49" o:spid="_x0000_s1113" alt="www.hengqian.com恒谦教育网" style="position:absolute;rotation:-90;flip:x;visibility:visible" from="506,2200" to="4361,2201" o:connectortype="straight" strokeweight=".25pt">
                        <o:lock v:ext="edit" aspectratio="t"/>
                      </v:line>
                      <v:line id="Line 50" o:spid="_x0000_s1114" alt="www.hengqian.com恒谦教育网" style="position:absolute;rotation:-90;flip:x;visibility:visible" from="1120,2200" to="4975,2201" o:connectortype="straight" strokeweight=".25pt">
                        <o:lock v:ext="edit" aspectratio="t"/>
                      </v:line>
                      <v:line id="Line 51" o:spid="_x0000_s1115" alt="www.hengqian.com恒谦教育网" style="position:absolute;rotation:-90;flip:x;visibility:visible" from="811,2200" to="4666,2201" o:connectortype="straight" strokeweight=".25pt">
                        <o:lock v:ext="edit" aspectratio="t"/>
                      </v:line>
                      <v:line id="Line 54" o:spid="_x0000_s1116" alt="www.hengqian.com恒谦教育网" style="position:absolute;rotation:-90;flip:x;visibility:visible" from="2196,1562" to="2197,5417" o:connectortype="straight" strokeweight=".25pt">
                        <o:lock v:ext="edit" aspectratio="t"/>
                      </v:line>
                      <v:line id="Line 56" o:spid="_x0000_s1117" alt="www.hengqian.com恒谦教育网" style="position:absolute;rotation:-90;flip:x;visibility:visible" from="2212,1889" to="2213,5744" o:connectortype="straight" strokeweight=".25pt">
                        <o:lock v:ext="edit" aspectratio="t"/>
                      </v:line>
                    </v:group>
                    <v:shape id="Text Box 57" o:spid="_x0000_s1118" type="#_x0000_t202" alt="www.hengqian.com恒谦教育网" style="position:absolute;left:6640;top:6200;width:1044;height:330;visibility:visible" filled="f" stroked="f">
                      <o:lock v:ext="edit" aspectratio="t"/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vertAlign w:val="superscript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I </w:t>
                            </w: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/ A</w:t>
                            </w:r>
                          </w:p>
                        </w:txbxContent>
                      </v:textbox>
                    </v:shape>
                    <v:shape id="Text Box 58" o:spid="_x0000_s1119" type="#_x0000_t202" alt="www.hengqian.com恒谦教育网" style="position:absolute;left:10523;top:10319;width:623;height:317;visibility:visible" filled="f" stroked="f">
                      <o:lock v:ext="edit" aspectratio="t"/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  <w:vertAlign w:val="superscript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iCs/>
                              </w:rPr>
                              <w:t xml:space="preserve">U </w:t>
                            </w: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</w:rPr>
                              <w:t>/ V</w:t>
                            </w:r>
                          </w:p>
                        </w:txbxContent>
                      </v:textbox>
                    </v:shape>
                    <v:shape id="Text Box 59" o:spid="_x0000_s1120" type="#_x0000_t202" alt="www.hengqian.com恒谦教育网" style="position:absolute;left:6504;top:10335;width:441;height:330;visibility:visible" filled="f" stroked="f">
                      <o:lock v:ext="edit" aspectratio="t"/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  <w:vertAlign w:val="superscript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O</w:t>
                            </w:r>
                          </w:p>
                        </w:txbxContent>
                      </v:textbox>
                    </v:shape>
                  </v:group>
                  <v:group id="Group 319" o:spid="_x0000_s1121" style="position:absolute;left:5152;top:6769;width:472;height:2730" coordorigin="966,6619" coordsize="472,2730">
                    <v:rect id="矩形 2724" o:spid="_x0000_s1122" style="position:absolute;left:966;top:9109;width:472;height:240;visibility:visible" filled="f" stroked="f"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0.10</w:t>
                            </w:r>
                          </w:p>
                        </w:txbxContent>
                      </v:textbox>
                    </v:rect>
                    <v:rect id="矩形 2724" o:spid="_x0000_s1123" style="position:absolute;left:966;top:8629;width:472;height:240;visibility:visible" filled="f" stroked="f"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0.20</w:t>
                            </w:r>
                          </w:p>
                        </w:txbxContent>
                      </v:textbox>
                    </v:rect>
                    <v:rect id="矩形 2724" o:spid="_x0000_s1124" style="position:absolute;left:966;top:8134;width:472;height:240;visibility:visible" filled="f" stroked="f"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0.30</w:t>
                            </w:r>
                          </w:p>
                        </w:txbxContent>
                      </v:textbox>
                    </v:rect>
                    <v:rect id="矩形 2724" o:spid="_x0000_s1125" style="position:absolute;left:966;top:7624;width:472;height:240;visibility:visible" filled="f" stroked="f"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0.40</w:t>
                            </w:r>
                          </w:p>
                        </w:txbxContent>
                      </v:textbox>
                    </v:rect>
                    <v:rect id="矩形 2724" o:spid="_x0000_s1126" style="position:absolute;left:966;top:7144;width:472;height:240;visibility:visible" filled="f" stroked="f"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0.50</w:t>
                            </w:r>
                          </w:p>
                        </w:txbxContent>
                      </v:textbox>
                    </v:rect>
                    <v:rect id="矩形 2724" o:spid="_x0000_s1127" style="position:absolute;left:966;top:6619;width:472;height:240;visibility:visible" filled="f" stroked="f">
                      <v:textbox inset="0,0,0,0">
                        <w:txbxContent>
                          <w:p w:rsidR="00964147" w:rsidRPr="008D7ABE" w:rsidRDefault="00964147" w:rsidP="00BB594E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8D7ABE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18"/>
                                <w:szCs w:val="18"/>
                              </w:rPr>
                              <w:t>0.60</w:t>
                            </w:r>
                          </w:p>
                        </w:txbxContent>
                      </v:textbox>
                    </v:rect>
                  </v:group>
                </v:group>
              </v:group>
              <v:shape id="Freeform 326" o:spid="_x0000_s1128" style="position:absolute;left:3071;top:8065;width:2317;height:1792;visibility:visible;mso-wrap-style:square;v-text-anchor:top" coordsize="2317,1792" path="m,1792c192,1300,385,808,771,509,1157,210,2059,85,2317,e" filled="f" fillcolor="yellow" strokeweight="1.25pt">
                <v:path arrowok="t" o:connecttype="custom" o:connectlocs="0,1792;771,509;2317,0" o:connectangles="0,0,0"/>
              </v:shape>
            </v:group>
          </v:group>
        </w:pict>
      </w:r>
      <w:r w:rsidRPr="005E71ED">
        <w:rPr>
          <w:rFonts w:ascii="Times New Roman" w:hAnsi="Times New Roman" w:cs="宋体" w:hint="eastAsia"/>
          <w:b/>
          <w:bCs/>
        </w:rPr>
        <w:t>答案：（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  <w:i/>
          <w:iCs/>
        </w:rPr>
        <w:t>B</w:t>
      </w:r>
      <w:r w:rsidRPr="005E71ED">
        <w:rPr>
          <w:rFonts w:ascii="宋体" w:hAnsi="宋体" w:cs="宋体" w:hint="eastAsia"/>
          <w:b/>
          <w:bCs/>
        </w:rPr>
        <w:t>到</w:t>
      </w:r>
      <w:r w:rsidRPr="005E71ED">
        <w:rPr>
          <w:rFonts w:ascii="Times New Roman" w:hAnsi="Times New Roman" w:cs="Times New Roman"/>
          <w:b/>
          <w:bCs/>
          <w:i/>
          <w:iCs/>
        </w:rPr>
        <w:t>A</w:t>
      </w:r>
      <w:r w:rsidRPr="005E71ED">
        <w:rPr>
          <w:rFonts w:ascii="Times New Roman" w:hAnsi="Times New Roman" w:cs="宋体" w:hint="eastAsia"/>
          <w:b/>
          <w:bCs/>
        </w:rPr>
        <w:t>；（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6 V</w:t>
      </w:r>
      <w:r w:rsidRPr="005E71ED">
        <w:rPr>
          <w:rFonts w:ascii="Times New Roman" w:hAnsi="Times New Roman" w:cs="宋体" w:hint="eastAsia"/>
          <w:b/>
          <w:bCs/>
        </w:rPr>
        <w:t>；（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1.18~1.44 W</w:t>
      </w:r>
    </w:p>
    <w:p w:rsidR="00964147" w:rsidRPr="005E71ED" w:rsidRDefault="00964147" w:rsidP="00BB594E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解答：</w:t>
      </w:r>
    </w:p>
    <w:p w:rsidR="00964147" w:rsidRPr="005E71ED" w:rsidRDefault="00964147" w:rsidP="00BB594E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）根据楞次定律，可判定（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  <w:sz w:val="24"/>
          <w:szCs w:val="24"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08pt;height:66.75pt">
            <v:imagedata r:id="rId6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26" type="#_x0000_t75" style="width:108pt;height:66.75pt">
            <v:imagedata r:id="rId6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8053BC">
        <w:rPr>
          <w:rFonts w:ascii="Times New Roman" w:hAnsi="Times New Roman" w:cs="宋体" w:hint="eastAsia"/>
          <w:b/>
          <w:bCs/>
          <w:sz w:val="18"/>
          <w:szCs w:val="18"/>
        </w:rPr>
        <w:t>（</w:t>
      </w:r>
      <w:r w:rsidRPr="008053BC">
        <w:rPr>
          <w:rFonts w:ascii="Times New Roman" w:hAnsi="宋体" w:cs="宋体" w:hint="eastAsia"/>
          <w:b/>
          <w:bCs/>
        </w:rPr>
        <w:t>公式</w:t>
      </w:r>
      <w:r w:rsidRPr="008053BC">
        <w:rPr>
          <w:rFonts w:ascii="Times New Roman" w:hAnsi="Times New Roman" w:cs="Times New Roman"/>
          <w:b/>
          <w:bCs/>
        </w:rPr>
        <w:t>2</w:t>
      </w:r>
      <w:r w:rsidRPr="008053BC">
        <w:rPr>
          <w:rFonts w:ascii="Times New Roman" w:hAnsi="宋体" w:cs="宋体" w:hint="eastAsia"/>
          <w:b/>
          <w:bCs/>
        </w:rPr>
        <w:t>分，答案</w:t>
      </w:r>
      <w:r w:rsidRPr="008053BC">
        <w:rPr>
          <w:rFonts w:ascii="Times New Roman" w:hAnsi="Times New Roman" w:cs="Times New Roman"/>
          <w:b/>
          <w:bCs/>
        </w:rPr>
        <w:t>1</w:t>
      </w:r>
      <w:r w:rsidRPr="008053BC">
        <w:rPr>
          <w:rFonts w:ascii="Times New Roman" w:hAnsi="宋体" w:cs="宋体" w:hint="eastAsia"/>
          <w:b/>
          <w:bCs/>
        </w:rPr>
        <w:t>分</w:t>
      </w:r>
      <w:r w:rsidRPr="008053BC">
        <w:rPr>
          <w:rFonts w:ascii="Times New Roman" w:hAnsi="Times New Roman" w:cs="宋体" w:hint="eastAsia"/>
          <w:b/>
          <w:bCs/>
          <w:sz w:val="18"/>
          <w:szCs w:val="18"/>
        </w:rPr>
        <w:t>）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）画电源的</w:t>
      </w:r>
      <w:r w:rsidRPr="005E71ED">
        <w:rPr>
          <w:rFonts w:ascii="Times New Roman" w:hAnsi="Times New Roman" w:cs="Times New Roman"/>
          <w:b/>
          <w:bCs/>
          <w:i/>
          <w:iCs/>
        </w:rPr>
        <w:t>U</w:t>
      </w:r>
      <w:r w:rsidRPr="005E71ED">
        <w:rPr>
          <w:rFonts w:ascii="Times New Roman" w:hAnsi="Times New Roman" w:cs="Times New Roman"/>
          <w:b/>
          <w:bCs/>
        </w:rPr>
        <w:t>—</w:t>
      </w:r>
      <w:r w:rsidRPr="005E71ED">
        <w:rPr>
          <w:rFonts w:ascii="Times New Roman" w:hAnsi="Times New Roman" w:cs="Times New Roman"/>
          <w:b/>
          <w:bCs/>
          <w:i/>
          <w:iCs/>
        </w:rPr>
        <w:t>I</w:t>
      </w:r>
      <w:r w:rsidRPr="005E71ED">
        <w:rPr>
          <w:rFonts w:ascii="Times New Roman" w:hAnsi="Times New Roman" w:cs="宋体" w:hint="eastAsia"/>
          <w:b/>
          <w:bCs/>
        </w:rPr>
        <w:t>图线，找交点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实际电压</w:t>
      </w:r>
      <w:r w:rsidRPr="005E71ED">
        <w:rPr>
          <w:rFonts w:ascii="Times New Roman" w:hAnsi="Times New Roman" w:cs="Times New Roman"/>
          <w:b/>
          <w:bCs/>
        </w:rPr>
        <w:t>3.7~4.1 V</w:t>
      </w:r>
      <w:r w:rsidRPr="005E71ED">
        <w:rPr>
          <w:rFonts w:ascii="Times New Roman" w:hAnsi="Times New Roman" w:cs="宋体" w:hint="eastAsia"/>
          <w:b/>
          <w:bCs/>
        </w:rPr>
        <w:t>，电流</w:t>
      </w:r>
      <w:r w:rsidRPr="005E71ED">
        <w:rPr>
          <w:rFonts w:ascii="Times New Roman" w:hAnsi="Times New Roman" w:cs="Times New Roman"/>
          <w:b/>
          <w:bCs/>
        </w:rPr>
        <w:t>0.32~0.35 A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BB594E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功率</w:t>
      </w:r>
      <w:r w:rsidRPr="005E71ED">
        <w:rPr>
          <w:rFonts w:ascii="Times New Roman" w:hAnsi="Times New Roman" w:cs="Times New Roman"/>
          <w:b/>
          <w:bCs/>
        </w:rPr>
        <w:t xml:space="preserve">1.18~1.44 W 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CD7A5B">
      <w:pPr>
        <w:tabs>
          <w:tab w:val="left" w:pos="7440"/>
        </w:tabs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</w:rPr>
        <w:t>20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．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677B7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答案：（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27" type="#_x0000_t75" style="width:63.75pt;height:31.5pt">
            <v:imagedata r:id="rId7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28" type="#_x0000_t75" style="width:63.75pt;height:31.5pt">
            <v:imagedata r:id="rId7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；（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29" type="#_x0000_t75" style="width:64.5pt;height:28.5pt">
            <v:imagedata r:id="rId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30" type="#_x0000_t75" style="width:64.5pt;height:28.5pt">
            <v:imagedata r:id="rId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；</w:t>
      </w:r>
    </w:p>
    <w:p w:rsidR="00964147" w:rsidRPr="005E71ED" w:rsidRDefault="00964147" w:rsidP="00677B7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</w:t>
      </w:r>
    </w:p>
    <w:p w:rsidR="00964147" w:rsidRPr="005E71ED" w:rsidRDefault="00964147" w:rsidP="00677B7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解答：</w:t>
      </w:r>
    </w:p>
    <w:p w:rsidR="00964147" w:rsidRPr="005E71ED" w:rsidRDefault="00964147" w:rsidP="00677B7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31" type="#_x0000_t75" style="width:48.75pt;height:12pt">
            <v:imagedata r:id="rId9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32" type="#_x0000_t75" style="width:48.75pt;height:12pt">
            <v:imagedata r:id="rId9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，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得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33" type="#_x0000_t75" style="width:63.75pt;height:31.5pt">
            <v:imagedata r:id="rId7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34" type="#_x0000_t75" style="width:63.75pt;height:31.5pt">
            <v:imagedata r:id="rId7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（公式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分，答案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）根据几何关系可确定在磁场</w:t>
      </w:r>
      <w:r w:rsidRPr="005E71ED">
        <w:rPr>
          <w:rFonts w:ascii="Times New Roman" w:hAnsi="Times New Roman" w:cs="Times New Roman"/>
          <w:b/>
          <w:bCs/>
          <w:i/>
          <w:iCs/>
        </w:rPr>
        <w:t>B</w:t>
      </w:r>
      <w:r w:rsidRPr="005E71E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5E71ED">
        <w:rPr>
          <w:rFonts w:ascii="Times New Roman" w:hAnsi="Times New Roman" w:cs="宋体" w:hint="eastAsia"/>
          <w:b/>
          <w:bCs/>
        </w:rPr>
        <w:t>中的半径为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35" type="#_x0000_t75" style="width:29.25pt;height:27pt">
            <v:imagedata r:id="rId10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36" type="#_x0000_t75" style="width:29.25pt;height:27pt">
            <v:imagedata r:id="rId10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分），速度为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37" type="#_x0000_t75" style="width:24.75pt;height:27pt">
            <v:imagedata r:id="rId11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38" type="#_x0000_t75" style="width:24.75pt;height:27pt">
            <v:imagedata r:id="rId11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39" type="#_x0000_t75" style="width:75pt;height:32.25pt">
            <v:imagedata r:id="rId12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40" type="#_x0000_t75" style="width:75pt;height:32.25pt">
            <v:imagedata r:id="rId12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，得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41" type="#_x0000_t75" style="width:64.5pt;height:28.5pt">
            <v:imagedata r:id="rId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42" type="#_x0000_t75" style="width:64.5pt;height:28.5pt">
            <v:imagedata r:id="rId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（公式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分，答案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）根据几何关系可确定在磁场</w:t>
      </w:r>
      <w:r w:rsidRPr="005E71ED">
        <w:rPr>
          <w:rFonts w:ascii="Times New Roman" w:hAnsi="Times New Roman" w:cs="Times New Roman"/>
          <w:b/>
          <w:bCs/>
          <w:i/>
          <w:iCs/>
        </w:rPr>
        <w:t>B</w:t>
      </w:r>
      <w:r w:rsidRPr="005E71E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5E71ED">
        <w:rPr>
          <w:rFonts w:ascii="Times New Roman" w:hAnsi="Times New Roman" w:cs="宋体" w:hint="eastAsia"/>
          <w:b/>
          <w:bCs/>
        </w:rPr>
        <w:t>中的半径为</w:t>
      </w:r>
      <w:r w:rsidRPr="005E71ED">
        <w:rPr>
          <w:rFonts w:ascii="Times New Roman" w:hAnsi="Times New Roman" w:cs="Times New Roman"/>
          <w:b/>
          <w:bCs/>
        </w:rPr>
        <w:t>4</w:t>
      </w:r>
      <w:r w:rsidRPr="005E71ED">
        <w:rPr>
          <w:rFonts w:ascii="Times New Roman" w:hAnsi="Times New Roman" w:cs="Times New Roman"/>
          <w:b/>
          <w:bCs/>
          <w:i/>
          <w:iCs/>
        </w:rPr>
        <w:t>L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电场中运动时间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43" type="#_x0000_t75" style="width:42.75pt;height:29.25pt">
            <v:imagedata r:id="rId13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44" type="#_x0000_t75" style="width:42.75pt;height:29.25pt">
            <v:imagedata r:id="rId13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磁场</w:t>
      </w:r>
      <w:r w:rsidRPr="005E71ED">
        <w:rPr>
          <w:rFonts w:ascii="Times New Roman" w:hAnsi="Times New Roman" w:cs="Times New Roman"/>
          <w:b/>
          <w:bCs/>
          <w:i/>
          <w:iCs/>
        </w:rPr>
        <w:t>B</w:t>
      </w:r>
      <w:r w:rsidRPr="005E71E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1</w:t>
      </w:r>
      <w:r w:rsidRPr="005E71ED">
        <w:rPr>
          <w:rFonts w:ascii="Times New Roman" w:hAnsi="Times New Roman" w:cs="宋体" w:hint="eastAsia"/>
          <w:b/>
          <w:bCs/>
        </w:rPr>
        <w:t>中运动时间（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磁场</w:t>
      </w:r>
      <w:r w:rsidRPr="005E71ED">
        <w:rPr>
          <w:rFonts w:ascii="Times New Roman" w:hAnsi="Times New Roman" w:cs="Times New Roman"/>
          <w:b/>
          <w:bCs/>
          <w:i/>
          <w:iCs/>
        </w:rPr>
        <w:t>B</w:t>
      </w:r>
      <w:r w:rsidRPr="005E71ED">
        <w:rPr>
          <w:rFonts w:ascii="Times New Roman" w:hAnsi="Times New Roman" w:cs="Times New Roman"/>
          <w:b/>
          <w:bCs/>
          <w:sz w:val="24"/>
          <w:szCs w:val="24"/>
          <w:vertAlign w:val="subscript"/>
        </w:rPr>
        <w:t>2</w:t>
      </w:r>
      <w:r w:rsidRPr="005E71ED">
        <w:rPr>
          <w:rFonts w:ascii="Times New Roman" w:hAnsi="Times New Roman" w:cs="宋体" w:hint="eastAsia"/>
          <w:b/>
          <w:bCs/>
        </w:rPr>
        <w:t>中运动时间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45" type="#_x0000_t75" style="width:96.75pt;height:29.25pt">
            <v:imagedata r:id="rId14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46" type="#_x0000_t75" style="width:96.75pt;height:29.25pt">
            <v:imagedata r:id="rId14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总时间（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  <w:kern w:val="0"/>
        </w:rPr>
        <w:t>21</w:t>
      </w:r>
      <w:r w:rsidRPr="005E71ED">
        <w:rPr>
          <w:rFonts w:cs="宋体" w:hint="eastAsia"/>
          <w:b/>
          <w:bCs/>
          <w:kern w:val="0"/>
        </w:rPr>
        <w:t>．</w:t>
      </w:r>
      <w:r w:rsidRPr="005E71ED">
        <w:rPr>
          <w:rFonts w:ascii="Times New Roman" w:hAnsi="宋体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4</w:t>
      </w:r>
      <w:r w:rsidRPr="005E71ED">
        <w:rPr>
          <w:rFonts w:ascii="Times New Roman" w:hAnsi="宋体" w:cs="宋体" w:hint="eastAsia"/>
          <w:b/>
          <w:bCs/>
        </w:rPr>
        <w:t>分，每空</w:t>
      </w:r>
      <w:r w:rsidRPr="005E71ED">
        <w:rPr>
          <w:rFonts w:ascii="Times New Roman" w:hAnsi="宋体" w:cs="Times New Roman"/>
          <w:b/>
          <w:bCs/>
        </w:rPr>
        <w:t>1</w:t>
      </w:r>
      <w:r w:rsidRPr="005E71ED">
        <w:rPr>
          <w:rFonts w:ascii="Times New Roman" w:hAnsi="宋体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答案：（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AD</w:t>
      </w:r>
      <w:r w:rsidRPr="005E71ED">
        <w:rPr>
          <w:rFonts w:ascii="Times New Roman" w:hAnsi="Times New Roman" w:cs="宋体" w:hint="eastAsia"/>
          <w:b/>
          <w:bCs/>
        </w:rPr>
        <w:t>；（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）游标卡尺，</w:t>
      </w:r>
      <w:r w:rsidRPr="005E71ED">
        <w:rPr>
          <w:rFonts w:ascii="Times New Roman" w:hAnsi="Times New Roman" w:cs="Times New Roman"/>
          <w:b/>
          <w:bCs/>
        </w:rPr>
        <w:t>23.68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23.60</w:t>
      </w:r>
      <w:r w:rsidRPr="005E71ED">
        <w:rPr>
          <w:rFonts w:ascii="Times New Roman" w:hAnsi="Times New Roman" w:cs="宋体" w:hint="eastAsia"/>
          <w:b/>
          <w:bCs/>
        </w:rPr>
        <w:t>至</w:t>
      </w:r>
      <w:r w:rsidRPr="005E71ED">
        <w:rPr>
          <w:rFonts w:ascii="Times New Roman" w:hAnsi="Times New Roman" w:cs="Times New Roman"/>
          <w:b/>
          <w:bCs/>
        </w:rPr>
        <w:t>23.74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mm</w:t>
      </w:r>
      <w:r w:rsidRPr="005E71ED">
        <w:rPr>
          <w:rFonts w:ascii="Times New Roman" w:hAnsi="Times New Roman" w:cs="宋体" w:hint="eastAsia"/>
          <w:b/>
          <w:bCs/>
        </w:rPr>
        <w:t>；（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117.4 s</w:t>
      </w:r>
    </w:p>
    <w:p w:rsidR="00964147" w:rsidRPr="005E71ED" w:rsidRDefault="00964147" w:rsidP="00E81F9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</w:rPr>
        <w:t>22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．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10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答案：（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  <w:shd w:val="clear" w:color="auto" w:fill="FFFFFF"/>
        </w:rPr>
        <w:t>1.8 V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；（</w:t>
      </w:r>
      <w:r w:rsidRPr="005E71ED">
        <w:rPr>
          <w:rFonts w:ascii="Times New Roman" w:hAnsi="Times New Roman" w:cs="Times New Roman"/>
          <w:b/>
          <w:bCs/>
          <w:shd w:val="clear" w:color="auto" w:fill="FFFFFF"/>
        </w:rPr>
        <w:t>2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）</w:t>
      </w:r>
      <w:r w:rsidRPr="005E71ED">
        <w:rPr>
          <w:rFonts w:ascii="Times New Roman" w:hAnsi="Times New Roman" w:cs="Times New Roman"/>
          <w:b/>
          <w:bCs/>
          <w:shd w:val="clear" w:color="auto" w:fill="FFFFFF"/>
        </w:rPr>
        <w:t>3 C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；（</w:t>
      </w:r>
      <w:r w:rsidRPr="005E71ED">
        <w:rPr>
          <w:rFonts w:ascii="Times New Roman" w:hAnsi="Times New Roman" w:cs="Times New Roman"/>
          <w:b/>
          <w:bCs/>
          <w:shd w:val="clear" w:color="auto" w:fill="FFFFFF"/>
        </w:rPr>
        <w:t>3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）</w:t>
      </w:r>
      <w:r w:rsidRPr="005E71ED">
        <w:rPr>
          <w:rFonts w:ascii="Times New Roman" w:hAnsi="Times New Roman" w:cs="Times New Roman"/>
          <w:b/>
          <w:bCs/>
          <w:shd w:val="clear" w:color="auto" w:fill="FFFFFF"/>
        </w:rPr>
        <w:t>5.4 J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解答：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47" type="#_x0000_t75" style="width:88.5pt;height:12pt">
            <v:imagedata r:id="rId15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48" type="#_x0000_t75" style="width:88.5pt;height:12pt">
            <v:imagedata r:id="rId15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（公式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分，答案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），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49" type="#_x0000_t75" style="width:53.25pt;height:26.25pt">
            <v:imagedata r:id="rId16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50" type="#_x0000_t75" style="width:53.25pt;height:26.25pt">
            <v:imagedata r:id="rId16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，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51" type="#_x0000_t75" style="width:193.5pt;height:79.5pt">
            <v:imagedata r:id="rId17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52" type="#_x0000_t75" style="width:193.5pt;height:79.5pt">
            <v:imagedata r:id="rId17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，得</w:t>
      </w:r>
      <w:r w:rsidRPr="005E71ED">
        <w:rPr>
          <w:rFonts w:ascii="Times New Roman" w:hAnsi="Times New Roman" w:cs="Times New Roman"/>
          <w:b/>
          <w:bCs/>
          <w:i/>
          <w:iCs/>
        </w:rPr>
        <w:t>q</w:t>
      </w:r>
      <w:r w:rsidRPr="005E71ED">
        <w:rPr>
          <w:rFonts w:ascii="Times New Roman" w:hAnsi="Times New Roman" w:cs="宋体" w:hint="eastAsia"/>
          <w:b/>
          <w:bCs/>
        </w:rPr>
        <w:t>＝</w:t>
      </w:r>
      <w:r w:rsidRPr="005E71ED">
        <w:rPr>
          <w:rFonts w:ascii="Times New Roman" w:hAnsi="Times New Roman" w:cs="Times New Roman"/>
          <w:b/>
          <w:bCs/>
        </w:rPr>
        <w:t>3 C</w:t>
      </w:r>
      <w:r w:rsidRPr="005E71ED">
        <w:rPr>
          <w:rFonts w:ascii="Times New Roman" w:hAnsi="Times New Roman" w:cs="宋体" w:hint="eastAsia"/>
          <w:b/>
          <w:bCs/>
        </w:rPr>
        <w:t>（公式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分，答案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），，，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，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得</w:t>
      </w:r>
      <w:r w:rsidRPr="005E71ED">
        <w:rPr>
          <w:rFonts w:ascii="Times New Roman" w:hAnsi="Times New Roman" w:cs="Times New Roman"/>
          <w:b/>
          <w:bCs/>
          <w:i/>
          <w:iCs/>
        </w:rPr>
        <w:t>W</w:t>
      </w:r>
      <w:r w:rsidRPr="005E71ED">
        <w:rPr>
          <w:rFonts w:ascii="Times New Roman" w:hAnsi="Times New Roman" w:cs="宋体" w:hint="eastAsia"/>
          <w:b/>
          <w:bCs/>
        </w:rPr>
        <w:t>＝</w:t>
      </w:r>
      <w:r w:rsidRPr="005E71ED">
        <w:rPr>
          <w:rFonts w:ascii="Times New Roman" w:hAnsi="Times New Roman" w:cs="Times New Roman"/>
          <w:b/>
          <w:bCs/>
        </w:rPr>
        <w:t>5.4J</w:t>
      </w:r>
      <w:r w:rsidRPr="005E71ED">
        <w:rPr>
          <w:rFonts w:ascii="Times New Roman" w:hAnsi="Times New Roman" w:cs="宋体" w:hint="eastAsia"/>
          <w:b/>
          <w:bCs/>
        </w:rPr>
        <w:t>（公式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分，答案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A429B8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Times New Roman"/>
          <w:b/>
          <w:bCs/>
        </w:rPr>
        <w:t>23</w:t>
      </w:r>
      <w:r w:rsidRPr="005E71ED">
        <w:rPr>
          <w:rFonts w:ascii="Times New Roman" w:hAnsi="Times New Roman" w:cs="宋体" w:hint="eastAsia"/>
          <w:b/>
          <w:bCs/>
          <w:shd w:val="clear" w:color="auto" w:fill="FFFFFF"/>
        </w:rPr>
        <w:t>．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10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A429B8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答案：（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）负电；（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[0</w:t>
      </w:r>
      <w:r w:rsidRPr="005E71ED">
        <w:rPr>
          <w:rFonts w:ascii="Times New Roman" w:hAnsi="Times New Roman" w:cs="宋体" w:hint="eastAsia"/>
          <w:b/>
          <w:bCs/>
        </w:rPr>
        <w:t>，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53" type="#_x0000_t75" style="width:17.25pt;height:30pt">
            <v:imagedata r:id="rId1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54" type="#_x0000_t75" style="width:17.25pt;height:30pt">
            <v:imagedata r:id="rId1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Times New Roman"/>
          <w:b/>
          <w:bCs/>
        </w:rPr>
        <w:t>m]</w:t>
      </w:r>
      <w:r w:rsidRPr="005E71ED">
        <w:rPr>
          <w:rFonts w:ascii="Times New Roman" w:hAnsi="Times New Roman" w:cs="宋体" w:hint="eastAsia"/>
          <w:b/>
          <w:bCs/>
        </w:rPr>
        <w:t>；（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5E71ED">
        <w:rPr>
          <w:rFonts w:ascii="Times New Roman" w:hAnsi="Times New Roman" w:cs="Times New Roman"/>
          <w:b/>
          <w:bCs/>
        </w:rPr>
        <w:t>1.5</w:t>
      </w:r>
      <w:r w:rsidRPr="005E71ED">
        <w:rPr>
          <w:rFonts w:ascii="Times New Roman" w:hAnsi="Times New Roman" w:cs="宋体" w:hint="eastAsia"/>
          <w:b/>
          <w:bCs/>
        </w:rPr>
        <w:t>×</w:t>
      </w:r>
      <w:r w:rsidRPr="005E71ED">
        <w:rPr>
          <w:rFonts w:ascii="Times New Roman" w:hAnsi="Times New Roman" w:cs="Times New Roman"/>
          <w:b/>
          <w:bCs/>
        </w:rPr>
        <w:t>10</w:t>
      </w:r>
      <w:r w:rsidRPr="005E71ED">
        <w:rPr>
          <w:rFonts w:ascii="Times New Roman" w:hAnsi="Times New Roman" w:cs="Times New Roman"/>
          <w:b/>
          <w:bCs/>
          <w:vertAlign w:val="superscript"/>
        </w:rPr>
        <w:t>6</w:t>
      </w:r>
      <w:r w:rsidRPr="005E71ED">
        <w:rPr>
          <w:rFonts w:ascii="Times New Roman" w:hAnsi="Times New Roman" w:cs="Times New Roman"/>
          <w:b/>
          <w:bCs/>
        </w:rPr>
        <w:t xml:space="preserve"> m/s</w:t>
      </w:r>
    </w:p>
    <w:p w:rsidR="00964147" w:rsidRPr="005E71ED" w:rsidRDefault="00964147" w:rsidP="00A429B8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解答：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）根据左手定则，可确定离子带负电（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）如图所示为两条临界的轨迹图线，轨迹半径分别为</w:t>
      </w:r>
      <w:r w:rsidRPr="005E71ED">
        <w:rPr>
          <w:rFonts w:ascii="Times New Roman" w:hAnsi="Times New Roman" w:cs="Times New Roman"/>
          <w:b/>
          <w:bCs/>
        </w:rPr>
        <w:t>0.4 m</w:t>
      </w:r>
      <w:r w:rsidRPr="005E71ED">
        <w:rPr>
          <w:rFonts w:ascii="Times New Roman" w:hAnsi="Times New Roman" w:cs="宋体" w:hint="eastAsia"/>
          <w:b/>
          <w:bCs/>
        </w:rPr>
        <w:t>和</w:t>
      </w:r>
      <w:r w:rsidRPr="005E71ED">
        <w:rPr>
          <w:rFonts w:ascii="Times New Roman" w:hAnsi="Times New Roman" w:cs="Times New Roman"/>
          <w:b/>
          <w:bCs/>
        </w:rPr>
        <w:t>0.3 m</w:t>
      </w:r>
      <w:r w:rsidRPr="005E71ED">
        <w:rPr>
          <w:rFonts w:ascii="Times New Roman" w:hAnsi="Times New Roman" w:cs="宋体" w:hint="eastAsia"/>
          <w:b/>
          <w:bCs/>
        </w:rPr>
        <w:t>。由几何关系可知：</w:t>
      </w:r>
      <w:r w:rsidRPr="005E71ED">
        <w:rPr>
          <w:rFonts w:ascii="Times New Roman" w:hAnsi="Times New Roman" w:cs="Times New Roman"/>
          <w:b/>
          <w:bCs/>
          <w:i/>
          <w:iCs/>
        </w:rPr>
        <w:t>bc</w:t>
      </w:r>
      <w:r w:rsidRPr="005E71ED">
        <w:rPr>
          <w:rFonts w:ascii="Times New Roman" w:hAnsi="Times New Roman" w:cs="宋体" w:hint="eastAsia"/>
          <w:b/>
          <w:bCs/>
        </w:rPr>
        <w:t>屏上</w:t>
      </w:r>
      <w:r w:rsidRPr="005E71ED">
        <w:rPr>
          <w:rFonts w:ascii="Times New Roman" w:hAnsi="Times New Roman" w:cs="Times New Roman"/>
          <w:b/>
          <w:bCs/>
          <w:i/>
          <w:iCs/>
        </w:rPr>
        <w:t>y</w:t>
      </w:r>
      <w:r w:rsidRPr="005E71ED">
        <w:rPr>
          <w:rFonts w:ascii="Times New Roman" w:hAnsi="Times New Roman" w:cs="宋体" w:hint="eastAsia"/>
          <w:b/>
          <w:bCs/>
        </w:rPr>
        <w:t>轴右侧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55" type="#_x0000_t75" style="width:17.25pt;height:30pt">
            <v:imagedata r:id="rId1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56" type="#_x0000_t75" style="width:17.25pt;height:30pt">
            <v:imagedata r:id="rId18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Times New Roman"/>
          <w:b/>
          <w:bCs/>
        </w:rPr>
        <w:t>m</w:t>
      </w:r>
      <w:r w:rsidRPr="005E71ED">
        <w:rPr>
          <w:rFonts w:ascii="Times New Roman" w:hAnsi="Times New Roman" w:cs="宋体" w:hint="eastAsia"/>
          <w:b/>
          <w:bCs/>
        </w:rPr>
        <w:t>内的各个位置均能发光。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个临界边界各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</w:p>
    <w:p w:rsidR="00964147" w:rsidRPr="005E71ED" w:rsidRDefault="00964147" w:rsidP="00E81F99">
      <w:pPr>
        <w:spacing w:line="276" w:lineRule="auto"/>
        <w:jc w:val="left"/>
        <w:rPr>
          <w:rFonts w:ascii="Times New Roman" w:hAnsi="Times New Roman" w:cs="Times New Roman"/>
          <w:b/>
          <w:bCs/>
        </w:rPr>
      </w:pPr>
      <w:r w:rsidRPr="00775C6E">
        <w:rPr>
          <w:rFonts w:ascii="Times New Roman" w:hAnsi="Times New Roman" w:cs="Times New Roman"/>
          <w:b/>
          <w:bCs/>
          <w:noProof/>
        </w:rPr>
        <w:pict>
          <v:shape id="图片 1" o:spid="_x0000_i1057" type="#_x0000_t75" style="width:171pt;height:157.5pt;visibility:visible">
            <v:imagedata r:id="rId19" o:title="" gain="2.5" blacklevel="-13762f" grayscale="t"/>
          </v:shape>
        </w:pict>
      </w:r>
    </w:p>
    <w:p w:rsidR="00964147" w:rsidRPr="005E71ED" w:rsidRDefault="00964147" w:rsidP="00E81F9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3</w:t>
      </w:r>
      <w:r w:rsidRPr="005E71ED">
        <w:rPr>
          <w:rFonts w:ascii="Times New Roman" w:hAnsi="Times New Roman" w:cs="宋体" w:hint="eastAsia"/>
          <w:b/>
          <w:bCs/>
        </w:rPr>
        <w:t>）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58" type="#_x0000_t75" style="width:81.75pt;height:32.25pt">
            <v:imagedata r:id="rId20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59" type="#_x0000_t75" style="width:81.75pt;height:32.25pt">
            <v:imagedata r:id="rId20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，得</w:t>
      </w: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60" type="#_x0000_t75" style="width:70.5pt;height:14.25pt">
            <v:imagedata r:id="rId21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61" type="#_x0000_t75" style="width:70.5pt;height:14.25pt">
            <v:imagedata r:id="rId21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Pr="005E71ED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775C6E">
        <w:rPr>
          <w:rFonts w:ascii="Times New Roman" w:hAnsi="Times New Roman" w:cs="Times New Roman"/>
          <w:b/>
          <w:bCs/>
          <w:noProof/>
        </w:rPr>
        <w:pict>
          <v:shape id="图片 224" o:spid="_x0000_i1062" type="#_x0000_t75" style="width:180pt;height:171pt;visibility:visible">
            <v:imagedata r:id="rId22" o:title="" gain="126031f" blacklevel="-11796f"/>
          </v:shape>
        </w:pict>
      </w:r>
    </w:p>
    <w:p w:rsidR="00964147" w:rsidRPr="005E71ED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大圆的圆心在</w:t>
      </w:r>
      <w:r w:rsidRPr="005E71ED">
        <w:rPr>
          <w:rFonts w:ascii="Times New Roman" w:hAnsi="Times New Roman" w:cs="Times New Roman"/>
          <w:b/>
          <w:bCs/>
          <w:i/>
          <w:iCs/>
        </w:rPr>
        <w:t>b</w:t>
      </w:r>
      <w:r w:rsidRPr="005E71ED">
        <w:rPr>
          <w:rFonts w:ascii="Times New Roman" w:hAnsi="Times New Roman" w:cs="宋体" w:hint="eastAsia"/>
          <w:b/>
          <w:bCs/>
        </w:rPr>
        <w:t>点，设小圆半径为</w:t>
      </w:r>
      <w:r w:rsidRPr="005E71ED">
        <w:rPr>
          <w:rFonts w:ascii="Times New Roman" w:hAnsi="Times New Roman" w:cs="Times New Roman"/>
          <w:b/>
          <w:bCs/>
          <w:i/>
          <w:iCs/>
        </w:rPr>
        <w:t>r</w:t>
      </w:r>
      <w:r w:rsidRPr="005E71ED">
        <w:rPr>
          <w:rFonts w:ascii="Times New Roman" w:hAnsi="Times New Roman" w:cs="宋体" w:hint="eastAsia"/>
          <w:b/>
          <w:bCs/>
        </w:rPr>
        <w:t>，根据图示轨迹相切，大、小圆圆心连线必过相切点，由几何关系可确定：</w:t>
      </w:r>
    </w:p>
    <w:p w:rsidR="00964147" w:rsidRPr="005E71ED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775C6E">
        <w:rPr>
          <w:rFonts w:cs="Times New Roman"/>
        </w:rPr>
        <w:pict>
          <v:shape id="_x0000_i1063" type="#_x0000_t75" style="width:195.75pt;height:17.25pt">
            <v:imagedata r:id="rId23" o:title="" chromakey="white"/>
          </v:shape>
        </w:pict>
      </w:r>
    </w:p>
    <w:p w:rsidR="00964147" w:rsidRPr="005E71ED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5E71ED">
        <w:rPr>
          <w:rFonts w:ascii="Times New Roman" w:hAnsi="Times New Roman" w:cs="宋体" w:hint="eastAsia"/>
          <w:b/>
          <w:bCs/>
        </w:rPr>
        <w:t>得</w:t>
      </w:r>
      <w:r w:rsidRPr="005E71ED">
        <w:rPr>
          <w:rFonts w:ascii="Times New Roman" w:hAnsi="Times New Roman" w:cs="Times New Roman"/>
          <w:b/>
          <w:bCs/>
          <w:i/>
          <w:iCs/>
        </w:rPr>
        <w:t>r</w:t>
      </w:r>
      <w:r w:rsidRPr="005E71ED">
        <w:rPr>
          <w:rFonts w:ascii="Times New Roman" w:hAnsi="Times New Roman" w:cs="宋体" w:hint="eastAsia"/>
          <w:b/>
          <w:bCs/>
        </w:rPr>
        <w:t>＝</w:t>
      </w:r>
      <w:r w:rsidRPr="005E71ED">
        <w:rPr>
          <w:rFonts w:ascii="Times New Roman" w:hAnsi="Times New Roman" w:cs="Times New Roman"/>
          <w:b/>
          <w:bCs/>
        </w:rPr>
        <w:t>0.3 m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2</w:t>
      </w:r>
      <w:r w:rsidRPr="005E71ED">
        <w:rPr>
          <w:rFonts w:ascii="Times New Roman" w:hAnsi="Times New Roman" w:cs="宋体" w:hint="eastAsia"/>
          <w:b/>
          <w:bCs/>
        </w:rPr>
        <w:t>分）</w:t>
      </w:r>
    </w:p>
    <w:p w:rsidR="00964147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  <w:r w:rsidRPr="00775C6E">
        <w:rPr>
          <w:rFonts w:ascii="Times New Roman" w:hAnsi="Times New Roman" w:cs="Times New Roman"/>
          <w:b/>
          <w:bCs/>
        </w:rPr>
        <w:fldChar w:fldCharType="begin"/>
      </w:r>
      <w:r w:rsidRPr="00775C6E">
        <w:rPr>
          <w:rFonts w:ascii="Times New Roman" w:hAnsi="Times New Roman" w:cs="Times New Roman"/>
          <w:b/>
          <w:bCs/>
        </w:rPr>
        <w:instrText xml:space="preserve"> QUOTE </w:instrText>
      </w:r>
      <w:r w:rsidRPr="00775C6E">
        <w:rPr>
          <w:rFonts w:cs="Times New Roman"/>
        </w:rPr>
        <w:pict>
          <v:shape id="_x0000_i1064" type="#_x0000_t75" style="width:68.25pt;height:29.25pt">
            <v:imagedata r:id="rId24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instrText xml:space="preserve"> </w:instrText>
      </w:r>
      <w:r w:rsidRPr="00775C6E">
        <w:rPr>
          <w:rFonts w:ascii="Times New Roman" w:hAnsi="Times New Roman" w:cs="Times New Roman"/>
          <w:b/>
          <w:bCs/>
        </w:rPr>
        <w:fldChar w:fldCharType="separate"/>
      </w:r>
      <w:r w:rsidRPr="00775C6E">
        <w:rPr>
          <w:rFonts w:cs="Times New Roman"/>
        </w:rPr>
        <w:pict>
          <v:shape id="_x0000_i1065" type="#_x0000_t75" style="width:68.25pt;height:29.25pt">
            <v:imagedata r:id="rId24" o:title="" chromakey="white"/>
          </v:shape>
        </w:pict>
      </w:r>
      <w:r w:rsidRPr="00775C6E">
        <w:rPr>
          <w:rFonts w:ascii="Times New Roman" w:hAnsi="Times New Roman" w:cs="Times New Roman"/>
          <w:b/>
          <w:bCs/>
        </w:rPr>
        <w:fldChar w:fldCharType="end"/>
      </w:r>
      <w:r w:rsidRPr="005E71ED">
        <w:rPr>
          <w:rFonts w:ascii="Times New Roman" w:hAnsi="Times New Roman" w:cs="宋体" w:hint="eastAsia"/>
          <w:b/>
          <w:bCs/>
        </w:rPr>
        <w:t>，得</w:t>
      </w:r>
      <w:r w:rsidRPr="005E71ED">
        <w:rPr>
          <w:rFonts w:ascii="Times New Roman" w:hAnsi="Times New Roman" w:cs="Times New Roman"/>
          <w:b/>
          <w:bCs/>
          <w:i/>
          <w:iCs/>
        </w:rPr>
        <w:t>v</w:t>
      </w:r>
      <w:r w:rsidRPr="005E71ED">
        <w:rPr>
          <w:rFonts w:ascii="Times New Roman" w:hAnsi="Times New Roman" w:cs="宋体" w:hint="eastAsia"/>
          <w:b/>
          <w:bCs/>
        </w:rPr>
        <w:t>＝</w:t>
      </w:r>
      <w:r w:rsidRPr="005E71ED">
        <w:rPr>
          <w:rFonts w:ascii="Times New Roman" w:hAnsi="Times New Roman" w:cs="Times New Roman"/>
          <w:b/>
          <w:bCs/>
        </w:rPr>
        <w:t>1.5</w:t>
      </w:r>
      <w:r w:rsidRPr="005E71ED">
        <w:rPr>
          <w:rFonts w:ascii="Times New Roman" w:hAnsi="Times New Roman" w:cs="宋体" w:hint="eastAsia"/>
          <w:b/>
          <w:bCs/>
        </w:rPr>
        <w:t>×</w:t>
      </w:r>
      <w:r w:rsidRPr="005E71ED">
        <w:rPr>
          <w:rFonts w:ascii="Times New Roman" w:hAnsi="Times New Roman" w:cs="Times New Roman"/>
          <w:b/>
          <w:bCs/>
        </w:rPr>
        <w:t>10</w:t>
      </w:r>
      <w:r w:rsidRPr="005E71ED">
        <w:rPr>
          <w:rFonts w:ascii="Times New Roman" w:hAnsi="Times New Roman" w:cs="Times New Roman"/>
          <w:b/>
          <w:bCs/>
          <w:vertAlign w:val="superscript"/>
        </w:rPr>
        <w:t>6</w:t>
      </w:r>
      <w:r w:rsidRPr="005E71ED">
        <w:rPr>
          <w:rFonts w:ascii="Times New Roman" w:hAnsi="Times New Roman" w:cs="Times New Roman"/>
          <w:b/>
          <w:bCs/>
        </w:rPr>
        <w:t xml:space="preserve"> m/s</w:t>
      </w:r>
      <w:r w:rsidRPr="005E71ED">
        <w:rPr>
          <w:rFonts w:ascii="Times New Roman" w:hAnsi="Times New Roman" w:cs="宋体" w:hint="eastAsia"/>
          <w:b/>
          <w:bCs/>
        </w:rPr>
        <w:t>（</w:t>
      </w:r>
      <w:r w:rsidRPr="005E71ED">
        <w:rPr>
          <w:rFonts w:ascii="Times New Roman" w:hAnsi="Times New Roman" w:cs="Times New Roman"/>
          <w:b/>
          <w:bCs/>
        </w:rPr>
        <w:t>1</w:t>
      </w:r>
      <w:r w:rsidRPr="005E71ED">
        <w:rPr>
          <w:rFonts w:ascii="Times New Roman" w:hAnsi="Times New Roman" w:cs="宋体" w:hint="eastAsia"/>
          <w:b/>
          <w:bCs/>
        </w:rPr>
        <w:t>分）</w:t>
      </w:r>
      <w:bookmarkStart w:id="0" w:name="_GoBack"/>
      <w:bookmarkEnd w:id="0"/>
    </w:p>
    <w:p w:rsidR="00964147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</w:p>
    <w:p w:rsidR="00964147" w:rsidRPr="0051250E" w:rsidRDefault="00964147" w:rsidP="00677B79">
      <w:pPr>
        <w:tabs>
          <w:tab w:val="left" w:pos="7440"/>
        </w:tabs>
        <w:spacing w:line="276" w:lineRule="auto"/>
        <w:rPr>
          <w:rFonts w:ascii="Times New Roman" w:hAnsi="Times New Roman" w:cs="Times New Roman"/>
          <w:b/>
          <w:bCs/>
        </w:rPr>
      </w:pPr>
    </w:p>
    <w:sectPr w:rsidR="00964147" w:rsidRPr="0051250E" w:rsidSect="008053BC">
      <w:footerReference w:type="default" r:id="rId25"/>
      <w:pgSz w:w="11057" w:h="14742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147" w:rsidRDefault="00964147" w:rsidP="00C31F4B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1">
    <w:p w:rsidR="00964147" w:rsidRDefault="00964147" w:rsidP="00C31F4B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4147" w:rsidRPr="008053BC" w:rsidRDefault="00964147" w:rsidP="008053BC">
    <w:pPr>
      <w:pStyle w:val="Footer"/>
      <w:jc w:val="center"/>
      <w:rPr>
        <w:rFonts w:ascii="Times New Roman" w:hAnsi="Times New Roman" w:cs="Times New Roman"/>
        <w:b/>
        <w:bCs/>
      </w:rPr>
    </w:pPr>
    <w:r w:rsidRPr="008053BC">
      <w:rPr>
        <w:rFonts w:ascii="Times New Roman" w:cs="宋体" w:hint="eastAsia"/>
        <w:b/>
        <w:bCs/>
      </w:rPr>
      <w:t>嘉兴市高二物理期末测试</w:t>
    </w:r>
    <w:r w:rsidRPr="008053BC">
      <w:rPr>
        <w:rFonts w:ascii="Times New Roman" w:hAnsi="Times New Roman" w:cs="Times New Roman"/>
        <w:b/>
        <w:bCs/>
      </w:rPr>
      <w:t xml:space="preserve"> </w:t>
    </w:r>
    <w:r>
      <w:rPr>
        <w:rFonts w:ascii="Times New Roman" w:hAnsi="Times New Roman" w:cs="Times New Roman"/>
        <w:b/>
        <w:bCs/>
      </w:rPr>
      <w:t xml:space="preserve"> </w:t>
    </w:r>
    <w:r w:rsidRPr="008053BC">
      <w:rPr>
        <w:rFonts w:ascii="Times New Roman" w:cs="宋体" w:hint="eastAsia"/>
        <w:b/>
        <w:bCs/>
      </w:rPr>
      <w:t>参考答案</w:t>
    </w:r>
    <w:r>
      <w:rPr>
        <w:rFonts w:ascii="Times New Roman" w:cs="Times New Roman"/>
        <w:b/>
        <w:bCs/>
      </w:rPr>
      <w:t xml:space="preserve">   </w:t>
    </w:r>
    <w:r w:rsidRPr="008053BC">
      <w:rPr>
        <w:rFonts w:ascii="Times New Roman" w:cs="宋体" w:hint="eastAsia"/>
        <w:b/>
        <w:bCs/>
        <w:kern w:val="0"/>
      </w:rPr>
      <w:t>第</w:t>
    </w:r>
    <w:r w:rsidRPr="008053BC">
      <w:rPr>
        <w:rFonts w:ascii="Times New Roman" w:hAnsi="Times New Roman" w:cs="Times New Roman"/>
        <w:b/>
        <w:bCs/>
        <w:kern w:val="0"/>
      </w:rPr>
      <w:t xml:space="preserve"> </w:t>
    </w:r>
    <w:r w:rsidRPr="008053BC">
      <w:rPr>
        <w:rFonts w:ascii="Times New Roman" w:hAnsi="Times New Roman" w:cs="Times New Roman"/>
        <w:b/>
        <w:bCs/>
        <w:kern w:val="0"/>
      </w:rPr>
      <w:fldChar w:fldCharType="begin"/>
    </w:r>
    <w:r w:rsidRPr="008053BC">
      <w:rPr>
        <w:rFonts w:ascii="Times New Roman" w:hAnsi="Times New Roman" w:cs="Times New Roman"/>
        <w:b/>
        <w:bCs/>
        <w:kern w:val="0"/>
      </w:rPr>
      <w:instrText xml:space="preserve"> PAGE </w:instrText>
    </w:r>
    <w:r w:rsidRPr="008053BC">
      <w:rPr>
        <w:rFonts w:ascii="Times New Roman" w:hAnsi="Times New Roman" w:cs="Times New Roman"/>
        <w:b/>
        <w:bCs/>
        <w:kern w:val="0"/>
      </w:rPr>
      <w:fldChar w:fldCharType="separate"/>
    </w:r>
    <w:r>
      <w:rPr>
        <w:rFonts w:ascii="Times New Roman" w:hAnsi="Times New Roman" w:cs="Times New Roman"/>
        <w:b/>
        <w:bCs/>
        <w:noProof/>
        <w:kern w:val="0"/>
      </w:rPr>
      <w:t>1</w:t>
    </w:r>
    <w:r w:rsidRPr="008053BC">
      <w:rPr>
        <w:rFonts w:ascii="Times New Roman" w:hAnsi="Times New Roman" w:cs="Times New Roman"/>
        <w:b/>
        <w:bCs/>
        <w:kern w:val="0"/>
      </w:rPr>
      <w:fldChar w:fldCharType="end"/>
    </w:r>
    <w:r w:rsidRPr="008053BC">
      <w:rPr>
        <w:rFonts w:ascii="Times New Roman" w:hAnsi="Times New Roman" w:cs="Times New Roman"/>
        <w:b/>
        <w:bCs/>
        <w:kern w:val="0"/>
      </w:rPr>
      <w:t xml:space="preserve"> </w:t>
    </w:r>
    <w:r w:rsidRPr="008053BC">
      <w:rPr>
        <w:rFonts w:ascii="Times New Roman" w:cs="宋体" w:hint="eastAsia"/>
        <w:b/>
        <w:bCs/>
        <w:kern w:val="0"/>
      </w:rPr>
      <w:t>页</w:t>
    </w:r>
    <w:r w:rsidRPr="008053BC">
      <w:rPr>
        <w:rFonts w:ascii="Times New Roman" w:hAnsi="Times New Roman" w:cs="Times New Roman"/>
        <w:b/>
        <w:bCs/>
        <w:kern w:val="0"/>
      </w:rPr>
      <w:t xml:space="preserve"> </w:t>
    </w:r>
    <w:r w:rsidRPr="008053BC">
      <w:rPr>
        <w:rFonts w:ascii="Times New Roman" w:cs="宋体" w:hint="eastAsia"/>
        <w:b/>
        <w:bCs/>
        <w:kern w:val="0"/>
      </w:rPr>
      <w:t>共</w:t>
    </w:r>
    <w:r w:rsidRPr="008053BC">
      <w:rPr>
        <w:rFonts w:ascii="Times New Roman" w:hAnsi="Times New Roman" w:cs="Times New Roman"/>
        <w:b/>
        <w:bCs/>
        <w:kern w:val="0"/>
      </w:rPr>
      <w:t xml:space="preserve"> </w:t>
    </w:r>
    <w:r w:rsidRPr="008053BC">
      <w:rPr>
        <w:rFonts w:ascii="Times New Roman" w:hAnsi="Times New Roman" w:cs="Times New Roman"/>
        <w:b/>
        <w:bCs/>
        <w:kern w:val="0"/>
      </w:rPr>
      <w:fldChar w:fldCharType="begin"/>
    </w:r>
    <w:r w:rsidRPr="008053BC">
      <w:rPr>
        <w:rFonts w:ascii="Times New Roman" w:hAnsi="Times New Roman" w:cs="Times New Roman"/>
        <w:b/>
        <w:bCs/>
        <w:kern w:val="0"/>
      </w:rPr>
      <w:instrText xml:space="preserve"> NUMPAGES </w:instrText>
    </w:r>
    <w:r w:rsidRPr="008053BC">
      <w:rPr>
        <w:rFonts w:ascii="Times New Roman" w:hAnsi="Times New Roman" w:cs="Times New Roman"/>
        <w:b/>
        <w:bCs/>
        <w:kern w:val="0"/>
      </w:rPr>
      <w:fldChar w:fldCharType="separate"/>
    </w:r>
    <w:r>
      <w:rPr>
        <w:rFonts w:ascii="Times New Roman" w:hAnsi="Times New Roman" w:cs="Times New Roman"/>
        <w:b/>
        <w:bCs/>
        <w:noProof/>
        <w:kern w:val="0"/>
      </w:rPr>
      <w:t>4</w:t>
    </w:r>
    <w:r w:rsidRPr="008053BC">
      <w:rPr>
        <w:rFonts w:ascii="Times New Roman" w:hAnsi="Times New Roman" w:cs="Times New Roman"/>
        <w:b/>
        <w:bCs/>
        <w:kern w:val="0"/>
      </w:rPr>
      <w:fldChar w:fldCharType="end"/>
    </w:r>
    <w:r w:rsidRPr="008053BC">
      <w:rPr>
        <w:rFonts w:ascii="Times New Roman" w:hAnsi="Times New Roman" w:cs="Times New Roman"/>
        <w:b/>
        <w:bCs/>
        <w:kern w:val="0"/>
      </w:rPr>
      <w:t xml:space="preserve"> </w:t>
    </w:r>
    <w:r w:rsidRPr="008053BC">
      <w:rPr>
        <w:rFonts w:ascii="Times New Roman" w:cs="宋体" w:hint="eastAsia"/>
        <w:b/>
        <w:bCs/>
        <w:kern w:val="0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147" w:rsidRDefault="00964147" w:rsidP="00C31F4B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1">
    <w:p w:rsidR="00964147" w:rsidRDefault="00964147" w:rsidP="00C31F4B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embedSystemFonts/>
  <w:bordersDoNotSurroundHeader/>
  <w:bordersDoNotSurroundFooter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2A2D"/>
    <w:rsid w:val="0009637A"/>
    <w:rsid w:val="000C6029"/>
    <w:rsid w:val="000F5753"/>
    <w:rsid w:val="00102FDE"/>
    <w:rsid w:val="001236F9"/>
    <w:rsid w:val="0025245E"/>
    <w:rsid w:val="003F0E96"/>
    <w:rsid w:val="004501F5"/>
    <w:rsid w:val="004A59A6"/>
    <w:rsid w:val="004D0FDF"/>
    <w:rsid w:val="0051250E"/>
    <w:rsid w:val="005E71ED"/>
    <w:rsid w:val="006153BE"/>
    <w:rsid w:val="00677B79"/>
    <w:rsid w:val="00771B3A"/>
    <w:rsid w:val="00775C6E"/>
    <w:rsid w:val="007E2B62"/>
    <w:rsid w:val="008053BC"/>
    <w:rsid w:val="008A4A61"/>
    <w:rsid w:val="008D7ABE"/>
    <w:rsid w:val="00922773"/>
    <w:rsid w:val="0096158D"/>
    <w:rsid w:val="00964147"/>
    <w:rsid w:val="00A30030"/>
    <w:rsid w:val="00A429B8"/>
    <w:rsid w:val="00AA054D"/>
    <w:rsid w:val="00AC6BC1"/>
    <w:rsid w:val="00BB594E"/>
    <w:rsid w:val="00C14143"/>
    <w:rsid w:val="00C31F4B"/>
    <w:rsid w:val="00C34371"/>
    <w:rsid w:val="00C37775"/>
    <w:rsid w:val="00C81622"/>
    <w:rsid w:val="00CD1948"/>
    <w:rsid w:val="00CD7A5B"/>
    <w:rsid w:val="00E029AA"/>
    <w:rsid w:val="00E121A7"/>
    <w:rsid w:val="00E81F99"/>
    <w:rsid w:val="00E85FE4"/>
    <w:rsid w:val="00EA6BA7"/>
    <w:rsid w:val="00F22A2D"/>
    <w:rsid w:val="00F55B85"/>
    <w:rsid w:val="00F856A0"/>
    <w:rsid w:val="00FE58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F4B"/>
    <w:pPr>
      <w:widowControl w:val="0"/>
      <w:jc w:val="both"/>
    </w:pPr>
    <w:rPr>
      <w:rFonts w:cs="Calibri"/>
      <w:szCs w:val="21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1F4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locked/>
    <w:rsid w:val="00C31F4B"/>
    <w:rPr>
      <w:sz w:val="18"/>
      <w:szCs w:val="18"/>
    </w:rPr>
  </w:style>
  <w:style w:type="paragraph" w:styleId="Footer">
    <w:name w:val="footer"/>
    <w:basedOn w:val="Normal"/>
    <w:link w:val="FooterChar"/>
    <w:uiPriority w:val="99"/>
    <w:rsid w:val="00C31F4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locked/>
    <w:rsid w:val="00C31F4B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D7A5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oter" Target="footer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140</TotalTime>
  <Pages>4</Pages>
  <Words>185</Words>
  <Characters>1057</Characters>
  <Application>Microsoft Office Outlook</Application>
  <DocSecurity>0</DocSecurity>
  <Lines>0</Lines>
  <Paragraphs>0</Paragraphs>
  <ScaleCrop>false</ScaleCrop>
  <Company>Sky123.Org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</cp:lastModifiedBy>
  <cp:revision>23</cp:revision>
  <dcterms:created xsi:type="dcterms:W3CDTF">2018-01-03T07:07:00Z</dcterms:created>
  <dcterms:modified xsi:type="dcterms:W3CDTF">2018-01-09T07:02:00Z</dcterms:modified>
</cp:coreProperties>
</file>