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95" w:rsidRPr="00F629C4" w:rsidRDefault="00211E95" w:rsidP="00F629C4">
      <w:pPr>
        <w:jc w:val="center"/>
        <w:rPr>
          <w:b/>
          <w:sz w:val="36"/>
          <w:szCs w:val="36"/>
        </w:rPr>
      </w:pPr>
      <w:r w:rsidRPr="00F629C4">
        <w:rPr>
          <w:rFonts w:hint="eastAsia"/>
          <w:b/>
          <w:sz w:val="36"/>
          <w:szCs w:val="36"/>
        </w:rPr>
        <w:t>教师培训反思</w:t>
      </w:r>
    </w:p>
    <w:p w:rsidR="00211E95" w:rsidRPr="00E87BF8" w:rsidRDefault="00211E95" w:rsidP="00E87BF8">
      <w:pPr>
        <w:ind w:firstLineChars="150" w:firstLine="31680"/>
        <w:rPr>
          <w:sz w:val="24"/>
          <w:szCs w:val="24"/>
        </w:rPr>
      </w:pPr>
      <w:r w:rsidRPr="00E87BF8">
        <w:rPr>
          <w:rFonts w:hint="eastAsia"/>
          <w:sz w:val="24"/>
          <w:szCs w:val="24"/>
        </w:rPr>
        <w:t>此次有幸参加了有舟山教育学院组织，为期一天的民办民工子弟学校教师培训学习，给我影响最深的就是</w:t>
      </w:r>
      <w:r w:rsidRPr="00E87BF8">
        <w:rPr>
          <w:rFonts w:ascii="宋体" w:hAnsi="Simsun" w:hint="eastAsia"/>
          <w:sz w:val="24"/>
          <w:szCs w:val="24"/>
        </w:rPr>
        <w:t>钱老师用自己多年积累的大量经典教学案例，以生动活泼、风趣幽默的讲课风格，向我们传授了驾驭课堂能力、提高课堂教学实效的方法，博得大家的好评。</w:t>
      </w:r>
      <w:r w:rsidRPr="00E87BF8">
        <w:rPr>
          <w:rFonts w:hint="eastAsia"/>
          <w:sz w:val="24"/>
          <w:szCs w:val="24"/>
        </w:rPr>
        <w:t>让我受益良多。也让我有了一些反思与感悟。</w:t>
      </w:r>
    </w:p>
    <w:p w:rsidR="00211E95" w:rsidRPr="00E87BF8" w:rsidRDefault="00211E95" w:rsidP="00E87BF8">
      <w:pPr>
        <w:ind w:firstLineChars="100" w:firstLine="31680"/>
        <w:rPr>
          <w:sz w:val="24"/>
          <w:szCs w:val="24"/>
        </w:rPr>
      </w:pPr>
      <w:r w:rsidRPr="00E87BF8">
        <w:rPr>
          <w:rFonts w:hint="eastAsia"/>
          <w:sz w:val="24"/>
          <w:szCs w:val="24"/>
        </w:rPr>
        <w:t>记得刚毕业那会儿，来到本校，从事小学三年级英语课程的教学。一开始，都是一个字母一个单词的带着学生去读，手把手的去教学生写，但是，可能由于学生的家庭情况和学生对于英语的不重视，每每都是高投入，低产出。当然，也有表现很好，对英语很感兴趣的部分同学，这部分同学在基础学习和掌握上都很认真，效果也很不错，但是，也是由于家庭原因，学生跟随家长经常在国内流动，导致学生的流失和变动</w:t>
      </w:r>
      <w:r w:rsidRPr="00E87BF8">
        <w:rPr>
          <w:sz w:val="24"/>
          <w:szCs w:val="24"/>
        </w:rPr>
        <w:t>;</w:t>
      </w:r>
      <w:r w:rsidRPr="00E87BF8">
        <w:rPr>
          <w:rFonts w:hint="eastAsia"/>
          <w:sz w:val="24"/>
          <w:szCs w:val="24"/>
        </w:rPr>
        <w:t>第二个原因：大家都认为本地的教育教学能力更加突出，也有很多家庭条件不错的，成绩也比较突出的同学转到本地学校去读。由此导致的学生流失，也让我们很无奈，往往付出了很多，但是却无法得到应该有的回报，或者是图做嫁衣，而导致老师们的教学积极性大受打击，从而导致教育教学方面也受到影响。</w:t>
      </w:r>
    </w:p>
    <w:p w:rsidR="00211E95" w:rsidRPr="00E87BF8" w:rsidRDefault="00211E95" w:rsidP="00E87BF8">
      <w:pPr>
        <w:ind w:firstLineChars="100" w:firstLine="31680"/>
        <w:rPr>
          <w:sz w:val="24"/>
          <w:szCs w:val="24"/>
        </w:rPr>
      </w:pPr>
      <w:r w:rsidRPr="00E87BF8">
        <w:rPr>
          <w:rFonts w:hint="eastAsia"/>
          <w:sz w:val="24"/>
          <w:szCs w:val="24"/>
        </w:rPr>
        <w:t>作为一名人民教师，尤其是一位工作在民工子弟学校的教师，感觉压力真的好大，往往投入了很多的心血与力气，得到的回报却很少很少。也让自己的心气从一开始的满腔热情到后来的得过且过。但是在参加了此次培训学习以后，我感觉到，不管是作为一名班主任还是任何一名任课老师，都应该像爱护、爱惜、尊重和理解自己的学生。不管是留下的还是流失的，都是祖国的未来，祖国的花朵，也是应该去好好教育，好好培养的。</w:t>
      </w:r>
    </w:p>
    <w:p w:rsidR="00211E95" w:rsidRPr="00E87BF8" w:rsidRDefault="00211E95" w:rsidP="00E87BF8">
      <w:pPr>
        <w:ind w:firstLineChars="100" w:firstLine="31680"/>
        <w:jc w:val="right"/>
        <w:rPr>
          <w:sz w:val="24"/>
          <w:szCs w:val="24"/>
        </w:rPr>
      </w:pPr>
      <w:r w:rsidRPr="00E87BF8">
        <w:rPr>
          <w:rFonts w:hint="eastAsia"/>
          <w:sz w:val="24"/>
          <w:szCs w:val="24"/>
        </w:rPr>
        <w:t>蓝天学校</w:t>
      </w:r>
      <w:r w:rsidRPr="00E87BF8">
        <w:rPr>
          <w:sz w:val="24"/>
          <w:szCs w:val="24"/>
        </w:rPr>
        <w:t xml:space="preserve">  </w:t>
      </w:r>
      <w:r w:rsidRPr="00E87BF8">
        <w:rPr>
          <w:rFonts w:hint="eastAsia"/>
          <w:sz w:val="24"/>
          <w:szCs w:val="24"/>
        </w:rPr>
        <w:t>徐前程</w:t>
      </w:r>
    </w:p>
    <w:sectPr w:rsidR="00211E95" w:rsidRPr="00E87BF8" w:rsidSect="005C0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412"/>
    <w:rsid w:val="00061FC7"/>
    <w:rsid w:val="000B711D"/>
    <w:rsid w:val="00211E95"/>
    <w:rsid w:val="00315687"/>
    <w:rsid w:val="00330D56"/>
    <w:rsid w:val="00504412"/>
    <w:rsid w:val="005C0831"/>
    <w:rsid w:val="00856E8F"/>
    <w:rsid w:val="00916945"/>
    <w:rsid w:val="009272D0"/>
    <w:rsid w:val="00C456C4"/>
    <w:rsid w:val="00E87BF8"/>
    <w:rsid w:val="00F629C4"/>
    <w:rsid w:val="00F7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83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99</Words>
  <Characters>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User</cp:lastModifiedBy>
  <cp:revision>7</cp:revision>
  <dcterms:created xsi:type="dcterms:W3CDTF">2015-01-15T13:33:00Z</dcterms:created>
  <dcterms:modified xsi:type="dcterms:W3CDTF">2015-01-21T07:27:00Z</dcterms:modified>
</cp:coreProperties>
</file>